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178DC" w14:textId="246117E0" w:rsidR="0069761F" w:rsidRDefault="00BD3E93">
      <w:pPr>
        <w:jc w:val="both"/>
        <w:rPr>
          <w:b/>
          <w:sz w:val="40"/>
          <w:u w:val="single"/>
        </w:rPr>
      </w:pPr>
      <w:r w:rsidRPr="000837E8">
        <w:rPr>
          <w:noProof/>
        </w:rPr>
        <w:drawing>
          <wp:inline distT="0" distB="0" distL="0" distR="0" wp14:anchorId="3BDDAAB7" wp14:editId="28003DAF">
            <wp:extent cx="2853690" cy="768985"/>
            <wp:effectExtent l="0" t="0" r="0" b="0"/>
            <wp:docPr id="1" name="Picture 1" descr="WCF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CF Logo">
                      <a:extLst>
                        <a:ext uri="{C183D7F6-B498-43B3-948B-1728B52AA6E4}">
                          <adec:decorative xmlns:adec="http://schemas.microsoft.com/office/drawing/2017/decorative" val="0"/>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3690" cy="768985"/>
                    </a:xfrm>
                    <a:prstGeom prst="rect">
                      <a:avLst/>
                    </a:prstGeom>
                    <a:noFill/>
                    <a:ln>
                      <a:noFill/>
                    </a:ln>
                  </pic:spPr>
                </pic:pic>
              </a:graphicData>
            </a:graphic>
          </wp:inline>
        </w:drawing>
      </w:r>
      <w:r w:rsidR="0069761F">
        <w:rPr>
          <w:b/>
          <w:sz w:val="20"/>
        </w:rPr>
        <w:tab/>
      </w:r>
    </w:p>
    <w:p w14:paraId="3A86572E" w14:textId="77777777" w:rsidR="0069761F" w:rsidRDefault="0069761F">
      <w:pPr>
        <w:jc w:val="center"/>
        <w:rPr>
          <w:b/>
          <w:u w:val="single"/>
        </w:rPr>
      </w:pPr>
    </w:p>
    <w:p w14:paraId="4ECB4F95" w14:textId="77777777" w:rsidR="00447704" w:rsidRDefault="00447704" w:rsidP="003F0FEF">
      <w:pPr>
        <w:pStyle w:val="Heading1"/>
      </w:pPr>
      <w:r>
        <w:t>JOB DESCRIPTION</w:t>
      </w:r>
    </w:p>
    <w:p w14:paraId="68B8F918" w14:textId="77777777" w:rsidR="00447704" w:rsidRDefault="00447704">
      <w:pPr>
        <w:jc w:val="center"/>
        <w:rPr>
          <w:b/>
          <w:u w:val="single"/>
        </w:rPr>
      </w:pPr>
    </w:p>
    <w:p w14:paraId="7AB1E3A7" w14:textId="77777777" w:rsidR="00A22736" w:rsidRDefault="00A22736" w:rsidP="006E7EAD">
      <w:pPr>
        <w:rPr>
          <w:b/>
        </w:rPr>
      </w:pPr>
    </w:p>
    <w:p w14:paraId="2546BD0D" w14:textId="7D45F3A6" w:rsidR="006E7EAD" w:rsidRPr="00A22736" w:rsidRDefault="006E7EAD" w:rsidP="006E7EAD">
      <w:pPr>
        <w:rPr>
          <w:bCs/>
        </w:rPr>
      </w:pPr>
      <w:r w:rsidRPr="003D630B">
        <w:rPr>
          <w:b/>
        </w:rPr>
        <w:t>Job Title:</w:t>
      </w:r>
      <w:r w:rsidR="00F21BF6">
        <w:rPr>
          <w:bCs/>
        </w:rPr>
        <w:t xml:space="preserve"> </w:t>
      </w:r>
      <w:r w:rsidR="00292DCF">
        <w:t>Family</w:t>
      </w:r>
      <w:r w:rsidR="008F314F">
        <w:t xml:space="preserve"> Support Worker</w:t>
      </w:r>
    </w:p>
    <w:p w14:paraId="25CF5B7D" w14:textId="10572DCD" w:rsidR="006E7EAD" w:rsidRPr="00F21BF6" w:rsidRDefault="006E7EAD" w:rsidP="006E7EAD">
      <w:pPr>
        <w:rPr>
          <w:bCs/>
        </w:rPr>
      </w:pPr>
      <w:r w:rsidRPr="003D630B">
        <w:rPr>
          <w:b/>
        </w:rPr>
        <w:t>Directorate &amp; Section/Unit:</w:t>
      </w:r>
      <w:r w:rsidR="00F21BF6">
        <w:rPr>
          <w:bCs/>
        </w:rPr>
        <w:t xml:space="preserve"> </w:t>
      </w:r>
      <w:r w:rsidR="00A22736" w:rsidRPr="00B663F3">
        <w:t>Worcestershire Children First, Supporting Families First Team</w:t>
      </w:r>
    </w:p>
    <w:p w14:paraId="3B079988" w14:textId="6D0E7431" w:rsidR="00A22736" w:rsidRPr="00B663F3" w:rsidRDefault="006E7EAD" w:rsidP="00A22736">
      <w:r w:rsidRPr="003D630B">
        <w:rPr>
          <w:b/>
        </w:rPr>
        <w:t>Reporting to:</w:t>
      </w:r>
      <w:r w:rsidR="00F21BF6">
        <w:rPr>
          <w:bCs/>
        </w:rPr>
        <w:t xml:space="preserve"> </w:t>
      </w:r>
      <w:r w:rsidR="008F314F">
        <w:rPr>
          <w:bCs/>
        </w:rPr>
        <w:t>Team Manager</w:t>
      </w:r>
    </w:p>
    <w:p w14:paraId="4E3B38FC" w14:textId="5995F356" w:rsidR="006E7EAD" w:rsidRDefault="006E7EAD" w:rsidP="006E7EAD">
      <w:r>
        <w:rPr>
          <w:b/>
        </w:rPr>
        <w:t>Responsible</w:t>
      </w:r>
      <w:r w:rsidRPr="003D630B">
        <w:rPr>
          <w:b/>
        </w:rPr>
        <w:t xml:space="preserve"> for:</w:t>
      </w:r>
      <w:r w:rsidR="00F21BF6">
        <w:rPr>
          <w:bCs/>
        </w:rPr>
        <w:t xml:space="preserve"> </w:t>
      </w:r>
    </w:p>
    <w:p w14:paraId="70354DB4" w14:textId="3FAD61B7" w:rsidR="006E7EAD" w:rsidRPr="003F3A77" w:rsidRDefault="006E7EAD" w:rsidP="006E7EAD">
      <w:pPr>
        <w:rPr>
          <w:b/>
        </w:rPr>
      </w:pPr>
      <w:r w:rsidRPr="003F3A77">
        <w:rPr>
          <w:b/>
        </w:rPr>
        <w:t>Salary Grade:</w:t>
      </w:r>
      <w:r w:rsidR="00F21BF6">
        <w:rPr>
          <w:b/>
        </w:rPr>
        <w:t xml:space="preserve"> </w:t>
      </w:r>
      <w:r w:rsidR="008F314F">
        <w:rPr>
          <w:bCs/>
        </w:rPr>
        <w:t>Scale 6</w:t>
      </w:r>
    </w:p>
    <w:p w14:paraId="47F2F0B8" w14:textId="68A51730" w:rsidR="006E7EAD" w:rsidRPr="003F3A77" w:rsidRDefault="006E7EAD" w:rsidP="006E7EAD">
      <w:pPr>
        <w:rPr>
          <w:b/>
        </w:rPr>
      </w:pPr>
      <w:r w:rsidRPr="003F3A77">
        <w:rPr>
          <w:b/>
        </w:rPr>
        <w:t>DMA Management Level:</w:t>
      </w:r>
      <w:r w:rsidR="00F21BF6">
        <w:rPr>
          <w:b/>
        </w:rPr>
        <w:t xml:space="preserve"> </w:t>
      </w:r>
    </w:p>
    <w:p w14:paraId="6A7E753C" w14:textId="20776A53" w:rsidR="00A22736" w:rsidRDefault="006E7EAD" w:rsidP="0093280E">
      <w:pPr>
        <w:rPr>
          <w:b/>
          <w:sz w:val="22"/>
          <w:szCs w:val="22"/>
        </w:rPr>
      </w:pPr>
      <w:r w:rsidRPr="003F3A77">
        <w:rPr>
          <w:b/>
        </w:rPr>
        <w:t>DMA Span of Control (Direct Reports):</w:t>
      </w:r>
      <w:r w:rsidR="00F21BF6">
        <w:rPr>
          <w:b/>
        </w:rPr>
        <w:t xml:space="preserve"> </w:t>
      </w:r>
    </w:p>
    <w:p w14:paraId="79B6BCB0" w14:textId="77777777" w:rsidR="00A22736" w:rsidRDefault="00A22736" w:rsidP="0093280E">
      <w:pPr>
        <w:rPr>
          <w:b/>
          <w:sz w:val="22"/>
          <w:szCs w:val="22"/>
        </w:rPr>
      </w:pPr>
    </w:p>
    <w:p w14:paraId="3E0E9131" w14:textId="107FF2D6" w:rsidR="0093280E" w:rsidRPr="004A33D9" w:rsidRDefault="0093280E" w:rsidP="0093280E">
      <w:pPr>
        <w:rPr>
          <w:b/>
          <w:szCs w:val="23"/>
        </w:rPr>
      </w:pPr>
      <w:r w:rsidRPr="004A33D9">
        <w:rPr>
          <w:b/>
          <w:szCs w:val="23"/>
        </w:rPr>
        <w:t>Our People Values:</w:t>
      </w:r>
    </w:p>
    <w:p w14:paraId="1793B3A4" w14:textId="77777777" w:rsidR="00A22736" w:rsidRPr="004A33D9" w:rsidRDefault="00A22736" w:rsidP="0093280E">
      <w:pPr>
        <w:rPr>
          <w:b/>
          <w:szCs w:val="23"/>
        </w:rPr>
      </w:pPr>
    </w:p>
    <w:p w14:paraId="4FE4CD7B" w14:textId="77777777" w:rsidR="0093280E" w:rsidRPr="004A33D9" w:rsidRDefault="0093280E" w:rsidP="0093280E">
      <w:pPr>
        <w:rPr>
          <w:szCs w:val="23"/>
        </w:rPr>
      </w:pPr>
      <w:r w:rsidRPr="004A33D9">
        <w:rPr>
          <w:rFonts w:cs="Lato Light"/>
          <w:color w:val="000000"/>
          <w:szCs w:val="23"/>
        </w:rPr>
        <w:t>Our Vision, Mission, and Values define our reason for being. They are indicators of our direction of travel, to guide services and colleagues. This is particularly important for Worcestershire Children First as our Company represents positive change and new opportunities for colleagues and children, young people and families:</w:t>
      </w:r>
    </w:p>
    <w:p w14:paraId="17ABC8DE" w14:textId="06B80AF9" w:rsidR="0093280E" w:rsidRPr="004A33D9" w:rsidRDefault="0093280E" w:rsidP="0093280E">
      <w:pPr>
        <w:numPr>
          <w:ilvl w:val="0"/>
          <w:numId w:val="18"/>
        </w:numPr>
        <w:rPr>
          <w:b/>
          <w:i/>
          <w:szCs w:val="23"/>
        </w:rPr>
      </w:pPr>
      <w:r w:rsidRPr="004A33D9">
        <w:rPr>
          <w:b/>
          <w:i/>
          <w:szCs w:val="23"/>
        </w:rPr>
        <w:t xml:space="preserve">Children at our Heart - </w:t>
      </w:r>
      <w:r w:rsidRPr="004A33D9">
        <w:rPr>
          <w:rStyle w:val="A6"/>
          <w:sz w:val="23"/>
          <w:szCs w:val="23"/>
        </w:rPr>
        <w:t xml:space="preserve">We will keep children and young people at the heart of everything we </w:t>
      </w:r>
      <w:r w:rsidR="00AA75EE" w:rsidRPr="004A33D9">
        <w:rPr>
          <w:rStyle w:val="A6"/>
          <w:sz w:val="23"/>
          <w:szCs w:val="23"/>
        </w:rPr>
        <w:t>do.</w:t>
      </w:r>
    </w:p>
    <w:p w14:paraId="3445B6AE" w14:textId="5C2A73BD" w:rsidR="0093280E" w:rsidRPr="004A33D9" w:rsidRDefault="0093280E" w:rsidP="0093280E">
      <w:pPr>
        <w:numPr>
          <w:ilvl w:val="0"/>
          <w:numId w:val="18"/>
        </w:numPr>
        <w:rPr>
          <w:b/>
          <w:i/>
          <w:szCs w:val="23"/>
        </w:rPr>
      </w:pPr>
      <w:r w:rsidRPr="004A33D9">
        <w:rPr>
          <w:b/>
          <w:i/>
          <w:szCs w:val="23"/>
        </w:rPr>
        <w:t xml:space="preserve">Value Family Life - </w:t>
      </w:r>
      <w:r w:rsidRPr="004A33D9">
        <w:rPr>
          <w:rFonts w:ascii="Lato Light" w:hAnsi="Lato Light" w:cs="Lato Light"/>
          <w:color w:val="000000"/>
          <w:szCs w:val="23"/>
          <w:lang w:eastAsia="en-GB"/>
        </w:rPr>
        <w:t xml:space="preserve">We will support and empower parents to care for their own children </w:t>
      </w:r>
      <w:r w:rsidR="00AA75EE" w:rsidRPr="004A33D9">
        <w:rPr>
          <w:rFonts w:ascii="Lato Light" w:hAnsi="Lato Light" w:cs="Lato Light"/>
          <w:color w:val="000000"/>
          <w:szCs w:val="23"/>
          <w:lang w:eastAsia="en-GB"/>
        </w:rPr>
        <w:t>well.</w:t>
      </w:r>
      <w:r w:rsidRPr="004A33D9">
        <w:rPr>
          <w:rFonts w:ascii="Lato Light" w:hAnsi="Lato Light" w:cs="Lato Light"/>
          <w:color w:val="000000"/>
          <w:szCs w:val="23"/>
          <w:lang w:eastAsia="en-GB"/>
        </w:rPr>
        <w:t xml:space="preserve"> </w:t>
      </w:r>
    </w:p>
    <w:p w14:paraId="717DF65E" w14:textId="0A0906D9" w:rsidR="0093280E" w:rsidRPr="004A33D9" w:rsidRDefault="0093280E" w:rsidP="0093280E">
      <w:pPr>
        <w:numPr>
          <w:ilvl w:val="0"/>
          <w:numId w:val="18"/>
        </w:numPr>
        <w:rPr>
          <w:b/>
          <w:i/>
          <w:szCs w:val="23"/>
        </w:rPr>
      </w:pPr>
      <w:r w:rsidRPr="004A33D9">
        <w:rPr>
          <w:b/>
          <w:i/>
          <w:szCs w:val="23"/>
        </w:rPr>
        <w:t xml:space="preserve">Good Education for All - </w:t>
      </w:r>
      <w:r w:rsidRPr="004A33D9">
        <w:rPr>
          <w:rFonts w:ascii="Lato Light" w:hAnsi="Lato Light" w:cs="Lato Light"/>
          <w:color w:val="000000"/>
          <w:szCs w:val="23"/>
          <w:lang w:eastAsia="en-GB"/>
        </w:rPr>
        <w:t xml:space="preserve">We will value education as the best start in life for all children and young </w:t>
      </w:r>
      <w:r w:rsidR="00AA75EE" w:rsidRPr="004A33D9">
        <w:rPr>
          <w:rFonts w:ascii="Lato Light" w:hAnsi="Lato Light" w:cs="Lato Light"/>
          <w:color w:val="000000"/>
          <w:szCs w:val="23"/>
          <w:lang w:eastAsia="en-GB"/>
        </w:rPr>
        <w:t>people.</w:t>
      </w:r>
      <w:r w:rsidRPr="004A33D9">
        <w:rPr>
          <w:rFonts w:ascii="Lato Light" w:hAnsi="Lato Light" w:cs="Lato Light"/>
          <w:color w:val="000000"/>
          <w:szCs w:val="23"/>
          <w:lang w:eastAsia="en-GB"/>
        </w:rPr>
        <w:t xml:space="preserve"> </w:t>
      </w:r>
    </w:p>
    <w:p w14:paraId="08616718" w14:textId="30550B32" w:rsidR="0093280E" w:rsidRPr="004A33D9" w:rsidRDefault="0093280E" w:rsidP="0093280E">
      <w:pPr>
        <w:numPr>
          <w:ilvl w:val="0"/>
          <w:numId w:val="18"/>
        </w:numPr>
        <w:rPr>
          <w:szCs w:val="23"/>
        </w:rPr>
      </w:pPr>
      <w:r w:rsidRPr="004A33D9">
        <w:rPr>
          <w:b/>
          <w:i/>
          <w:szCs w:val="23"/>
        </w:rPr>
        <w:t xml:space="preserve">Protection from Harm - </w:t>
      </w:r>
      <w:r w:rsidRPr="004A33D9">
        <w:rPr>
          <w:rFonts w:ascii="Lato Light" w:hAnsi="Lato Light" w:cs="Lato Light"/>
          <w:color w:val="000000"/>
          <w:szCs w:val="23"/>
          <w:lang w:eastAsia="en-GB"/>
        </w:rPr>
        <w:t xml:space="preserve">We will act in a professional and timely way to protect children from </w:t>
      </w:r>
      <w:r w:rsidR="00AA75EE" w:rsidRPr="004A33D9">
        <w:rPr>
          <w:rFonts w:ascii="Lato Light" w:hAnsi="Lato Light" w:cs="Lato Light"/>
          <w:color w:val="000000"/>
          <w:szCs w:val="23"/>
          <w:lang w:eastAsia="en-GB"/>
        </w:rPr>
        <w:t>harm.</w:t>
      </w:r>
    </w:p>
    <w:p w14:paraId="7D72DFDC" w14:textId="74127917" w:rsidR="005D2ED8" w:rsidRPr="004A33D9" w:rsidRDefault="005D2ED8" w:rsidP="005D2ED8">
      <w:pPr>
        <w:pStyle w:val="ListParagraph"/>
        <w:numPr>
          <w:ilvl w:val="0"/>
          <w:numId w:val="18"/>
        </w:numPr>
        <w:jc w:val="both"/>
        <w:rPr>
          <w:rFonts w:ascii="Lato Light" w:hAnsi="Lato Light"/>
          <w:bCs/>
          <w:szCs w:val="23"/>
        </w:rPr>
      </w:pPr>
      <w:r w:rsidRPr="004A33D9">
        <w:rPr>
          <w:b/>
          <w:i/>
          <w:iCs/>
          <w:szCs w:val="23"/>
        </w:rPr>
        <w:t>Embrace Diversity</w:t>
      </w:r>
      <w:r w:rsidRPr="004A33D9">
        <w:rPr>
          <w:bCs/>
          <w:szCs w:val="23"/>
        </w:rPr>
        <w:t xml:space="preserve"> – </w:t>
      </w:r>
      <w:r w:rsidRPr="004A33D9">
        <w:rPr>
          <w:rFonts w:ascii="Lato Light" w:hAnsi="Lato Light"/>
          <w:bCs/>
          <w:szCs w:val="23"/>
        </w:rPr>
        <w:t xml:space="preserve">A progressive culture of championing equality, diversity, and </w:t>
      </w:r>
      <w:r w:rsidR="00AA75EE" w:rsidRPr="004A33D9">
        <w:rPr>
          <w:rFonts w:ascii="Lato Light" w:hAnsi="Lato Light"/>
          <w:bCs/>
          <w:szCs w:val="23"/>
        </w:rPr>
        <w:t>inclusion.</w:t>
      </w:r>
      <w:r w:rsidRPr="004A33D9">
        <w:rPr>
          <w:rFonts w:ascii="Lato Light" w:hAnsi="Lato Light"/>
          <w:bCs/>
          <w:szCs w:val="23"/>
        </w:rPr>
        <w:t xml:space="preserve"> </w:t>
      </w:r>
    </w:p>
    <w:p w14:paraId="0436F2B3" w14:textId="77777777" w:rsidR="005D2ED8" w:rsidRPr="005D2ED8" w:rsidRDefault="005D2ED8" w:rsidP="005D2ED8">
      <w:pPr>
        <w:ind w:left="720"/>
        <w:rPr>
          <w:rFonts w:ascii="Lato Light" w:hAnsi="Lato Light"/>
          <w:sz w:val="22"/>
          <w:szCs w:val="22"/>
        </w:rPr>
      </w:pPr>
    </w:p>
    <w:p w14:paraId="3A0FBDC3" w14:textId="77777777" w:rsidR="0092322B" w:rsidRDefault="0092322B">
      <w:pPr>
        <w:rPr>
          <w:sz w:val="21"/>
        </w:rPr>
      </w:pPr>
    </w:p>
    <w:p w14:paraId="08EFC50C" w14:textId="5DCD9075" w:rsidR="00C63A57" w:rsidRPr="004226D4" w:rsidRDefault="00822B6B" w:rsidP="003F0FEF">
      <w:pPr>
        <w:pStyle w:val="Heading2"/>
      </w:pPr>
      <w:r>
        <w:t>P</w:t>
      </w:r>
      <w:r w:rsidR="00C63A57" w:rsidRPr="004226D4">
        <w:t>urpose of jo</w:t>
      </w:r>
      <w:r w:rsidR="00541299">
        <w:t>b:</w:t>
      </w:r>
      <w:r w:rsidR="00C63A57" w:rsidRPr="004226D4">
        <w:t xml:space="preserve"> </w:t>
      </w:r>
      <w:r w:rsidR="00C63A57" w:rsidRPr="004226D4">
        <w:tab/>
      </w:r>
      <w:r w:rsidR="00C63A57" w:rsidRPr="004226D4">
        <w:tab/>
      </w:r>
    </w:p>
    <w:p w14:paraId="716723B7" w14:textId="77777777" w:rsidR="00B0092C" w:rsidRDefault="00B0092C" w:rsidP="00C63A57">
      <w:pPr>
        <w:rPr>
          <w:b/>
          <w:szCs w:val="23"/>
        </w:rPr>
      </w:pPr>
    </w:p>
    <w:p w14:paraId="034F15D0" w14:textId="5D766362" w:rsidR="008F314F" w:rsidRPr="00D22AF6" w:rsidRDefault="005969D5" w:rsidP="008F314F">
      <w:pPr>
        <w:rPr>
          <w:color w:val="FF0000"/>
          <w:szCs w:val="23"/>
        </w:rPr>
      </w:pPr>
      <w:r w:rsidRPr="00811FC2">
        <w:rPr>
          <w:szCs w:val="23"/>
        </w:rPr>
        <w:t xml:space="preserve">To </w:t>
      </w:r>
      <w:r w:rsidR="008F314F" w:rsidRPr="00811FC2">
        <w:rPr>
          <w:szCs w:val="23"/>
        </w:rPr>
        <w:t xml:space="preserve">support children, young people and families </w:t>
      </w:r>
      <w:r w:rsidR="00995CB6" w:rsidRPr="00811FC2">
        <w:rPr>
          <w:szCs w:val="23"/>
        </w:rPr>
        <w:t xml:space="preserve">where there is Child In Need Plan </w:t>
      </w:r>
      <w:r w:rsidR="00703BB7" w:rsidRPr="00811FC2">
        <w:rPr>
          <w:szCs w:val="23"/>
        </w:rPr>
        <w:t>in place</w:t>
      </w:r>
      <w:r w:rsidR="008F314F" w:rsidRPr="00811FC2">
        <w:rPr>
          <w:szCs w:val="23"/>
        </w:rPr>
        <w:t>.</w:t>
      </w:r>
      <w:r w:rsidR="00703BB7" w:rsidRPr="00811FC2">
        <w:rPr>
          <w:szCs w:val="23"/>
        </w:rPr>
        <w:t xml:space="preserve"> </w:t>
      </w:r>
      <w:r w:rsidR="00D00ACA" w:rsidRPr="00811FC2">
        <w:rPr>
          <w:szCs w:val="23"/>
        </w:rPr>
        <w:t>A</w:t>
      </w:r>
      <w:r w:rsidR="00703BB7" w:rsidRPr="00811FC2">
        <w:rPr>
          <w:szCs w:val="23"/>
        </w:rPr>
        <w:t xml:space="preserve">s part of the job </w:t>
      </w:r>
      <w:r w:rsidR="00F96160" w:rsidRPr="00811FC2">
        <w:rPr>
          <w:szCs w:val="23"/>
        </w:rPr>
        <w:t>role, you</w:t>
      </w:r>
      <w:r w:rsidR="00703BB7" w:rsidRPr="00811FC2">
        <w:rPr>
          <w:szCs w:val="23"/>
        </w:rPr>
        <w:t xml:space="preserve"> will also be working with </w:t>
      </w:r>
      <w:r w:rsidR="00BC227B" w:rsidRPr="00811FC2">
        <w:rPr>
          <w:szCs w:val="23"/>
        </w:rPr>
        <w:t>families where</w:t>
      </w:r>
      <w:r w:rsidR="00D00ACA" w:rsidRPr="00811FC2">
        <w:rPr>
          <w:szCs w:val="23"/>
        </w:rPr>
        <w:t xml:space="preserve"> children </w:t>
      </w:r>
      <w:r w:rsidR="002720FA" w:rsidRPr="00811FC2">
        <w:rPr>
          <w:szCs w:val="23"/>
        </w:rPr>
        <w:t>are deemed to be on the edge of Local Authority care.</w:t>
      </w:r>
      <w:r w:rsidR="00D22AF6" w:rsidRPr="00811FC2">
        <w:rPr>
          <w:szCs w:val="23"/>
        </w:rPr>
        <w:t xml:space="preserve"> </w:t>
      </w:r>
    </w:p>
    <w:p w14:paraId="1CD212D4" w14:textId="79EB13D6" w:rsidR="00C63A57" w:rsidRDefault="00C63A57" w:rsidP="00C62D79">
      <w:pPr>
        <w:rPr>
          <w:b/>
          <w:sz w:val="21"/>
        </w:rPr>
      </w:pPr>
      <w:r w:rsidRPr="00C62D79">
        <w:rPr>
          <w:rFonts w:cs="Lato Light"/>
          <w:color w:val="000000"/>
          <w:szCs w:val="23"/>
        </w:rPr>
        <w:tab/>
      </w:r>
      <w:r>
        <w:rPr>
          <w:b/>
          <w:sz w:val="21"/>
        </w:rPr>
        <w:tab/>
      </w:r>
      <w:r>
        <w:rPr>
          <w:b/>
          <w:sz w:val="21"/>
        </w:rPr>
        <w:tab/>
      </w:r>
    </w:p>
    <w:p w14:paraId="3CCF4E6A" w14:textId="33FF89F3" w:rsidR="00C62D79" w:rsidRPr="00C054B2" w:rsidRDefault="001571D4" w:rsidP="003F0FEF">
      <w:pPr>
        <w:pStyle w:val="Heading2"/>
        <w:rPr>
          <w:b w:val="0"/>
          <w:bCs/>
        </w:rPr>
      </w:pPr>
      <w:r w:rsidRPr="004226D4">
        <w:t xml:space="preserve">Main </w:t>
      </w:r>
      <w:r w:rsidR="00822B6B">
        <w:t xml:space="preserve">Activities </w:t>
      </w:r>
      <w:r w:rsidRPr="004226D4">
        <w:t>&amp; Responsibi</w:t>
      </w:r>
      <w:r w:rsidR="00822B6B">
        <w:t>lities:</w:t>
      </w:r>
    </w:p>
    <w:p w14:paraId="6D5BEE24" w14:textId="77777777" w:rsidR="00525332" w:rsidRPr="00525332" w:rsidRDefault="00525332" w:rsidP="00525332"/>
    <w:p w14:paraId="6A2755D9" w14:textId="0BEB884E" w:rsidR="00292DCF" w:rsidRDefault="00292DCF" w:rsidP="00F96160">
      <w:pPr>
        <w:pStyle w:val="NoSpacing"/>
        <w:numPr>
          <w:ilvl w:val="0"/>
          <w:numId w:val="39"/>
        </w:numPr>
      </w:pPr>
      <w:r w:rsidRPr="00FA6B21">
        <w:t>To carry out direct work and support children</w:t>
      </w:r>
      <w:r>
        <w:t xml:space="preserve">, including pre-school children, </w:t>
      </w:r>
      <w:r w:rsidRPr="00FA6B21">
        <w:t>their parents and/or other relatives/carers as part of an assessment, plan or review</w:t>
      </w:r>
      <w:r>
        <w:t>.</w:t>
      </w:r>
    </w:p>
    <w:p w14:paraId="65D8CA9C" w14:textId="77777777" w:rsidR="00F96160" w:rsidRPr="00C724FA" w:rsidRDefault="00F96160" w:rsidP="00F96160">
      <w:pPr>
        <w:pStyle w:val="NoSpacing"/>
        <w:ind w:left="720"/>
      </w:pPr>
    </w:p>
    <w:p w14:paraId="058E8BC5" w14:textId="48E1BE4E" w:rsidR="00292DCF" w:rsidRDefault="00292DCF" w:rsidP="00F96160">
      <w:pPr>
        <w:pStyle w:val="NoSpacing"/>
        <w:numPr>
          <w:ilvl w:val="0"/>
          <w:numId w:val="39"/>
        </w:numPr>
      </w:pPr>
      <w:r w:rsidRPr="00FA6B21">
        <w:t>To encourage and empower parents/carers to take responsibility for meeting needs of their children.</w:t>
      </w:r>
    </w:p>
    <w:p w14:paraId="174E84F0" w14:textId="77777777" w:rsidR="00F96160" w:rsidRDefault="00F96160" w:rsidP="00F96160">
      <w:pPr>
        <w:pStyle w:val="NoSpacing"/>
      </w:pPr>
    </w:p>
    <w:p w14:paraId="0D933916" w14:textId="77777777" w:rsidR="00292DCF" w:rsidRDefault="00292DCF" w:rsidP="00F96160">
      <w:pPr>
        <w:pStyle w:val="NoSpacing"/>
        <w:numPr>
          <w:ilvl w:val="0"/>
          <w:numId w:val="39"/>
        </w:numPr>
      </w:pPr>
      <w:r w:rsidRPr="00C724FA">
        <w:t xml:space="preserve">To develop </w:t>
      </w:r>
      <w:r>
        <w:t xml:space="preserve">better </w:t>
      </w:r>
      <w:r w:rsidRPr="00C724FA">
        <w:t>understanding of child development</w:t>
      </w:r>
      <w:r>
        <w:t xml:space="preserve"> and needs</w:t>
      </w:r>
      <w:r w:rsidRPr="00C724FA">
        <w:t xml:space="preserve"> within parents and carers</w:t>
      </w:r>
      <w:r>
        <w:t xml:space="preserve">. </w:t>
      </w:r>
      <w:r w:rsidRPr="00C724FA">
        <w:t xml:space="preserve"> </w:t>
      </w:r>
    </w:p>
    <w:p w14:paraId="1BC72927" w14:textId="77777777" w:rsidR="00F96160" w:rsidRDefault="00F96160" w:rsidP="00F96160">
      <w:pPr>
        <w:pStyle w:val="NoSpacing"/>
        <w:ind w:left="720"/>
      </w:pPr>
    </w:p>
    <w:p w14:paraId="30E26C5A" w14:textId="3E94774B" w:rsidR="00292DCF" w:rsidRDefault="00292DCF" w:rsidP="00F96160">
      <w:pPr>
        <w:pStyle w:val="NoSpacing"/>
        <w:numPr>
          <w:ilvl w:val="0"/>
          <w:numId w:val="39"/>
        </w:numPr>
      </w:pPr>
      <w:r w:rsidRPr="00FA6B21">
        <w:t xml:space="preserve">To help support the care of children and </w:t>
      </w:r>
      <w:r>
        <w:t>w</w:t>
      </w:r>
      <w:r w:rsidRPr="00C724FA">
        <w:t xml:space="preserve">ithin their families through the provision of parenting </w:t>
      </w:r>
      <w:r w:rsidR="00AA75EE" w:rsidRPr="00C724FA">
        <w:t>support.</w:t>
      </w:r>
    </w:p>
    <w:p w14:paraId="135FC867" w14:textId="77777777" w:rsidR="00F96160" w:rsidRDefault="00F96160" w:rsidP="00F96160">
      <w:pPr>
        <w:pStyle w:val="ListParagraph"/>
      </w:pPr>
    </w:p>
    <w:p w14:paraId="7B6F69A5" w14:textId="77777777" w:rsidR="00292DCF" w:rsidRPr="00C724FA" w:rsidRDefault="00292DCF" w:rsidP="00F96160">
      <w:pPr>
        <w:pStyle w:val="NoSpacing"/>
        <w:numPr>
          <w:ilvl w:val="0"/>
          <w:numId w:val="39"/>
        </w:numPr>
      </w:pPr>
      <w:r>
        <w:t xml:space="preserve">To work with families </w:t>
      </w:r>
      <w:r w:rsidRPr="00C724FA">
        <w:t>where there is high risk of family breakdown.</w:t>
      </w:r>
    </w:p>
    <w:p w14:paraId="48970A9C" w14:textId="77777777" w:rsidR="00F96160" w:rsidRDefault="00F96160" w:rsidP="00F96160">
      <w:pPr>
        <w:pStyle w:val="NoSpacing"/>
        <w:ind w:left="720"/>
      </w:pPr>
    </w:p>
    <w:p w14:paraId="143BD65D" w14:textId="5C97DA1A" w:rsidR="00292DCF" w:rsidRDefault="00292DCF" w:rsidP="00F96160">
      <w:pPr>
        <w:pStyle w:val="NoSpacing"/>
        <w:numPr>
          <w:ilvl w:val="0"/>
          <w:numId w:val="39"/>
        </w:numPr>
      </w:pPr>
      <w:r w:rsidRPr="00FA6B21">
        <w:t>To help keep children safe through assessment and planning processes</w:t>
      </w:r>
      <w:r>
        <w:t>.</w:t>
      </w:r>
    </w:p>
    <w:p w14:paraId="4FE9B33C" w14:textId="77777777" w:rsidR="00F96160" w:rsidRDefault="00F96160" w:rsidP="00F96160">
      <w:pPr>
        <w:pStyle w:val="NoSpacing"/>
        <w:ind w:left="720"/>
      </w:pPr>
    </w:p>
    <w:p w14:paraId="21FA987F" w14:textId="657EE37A" w:rsidR="00292DCF" w:rsidRPr="00FA6B21" w:rsidRDefault="00292DCF" w:rsidP="00F96160">
      <w:pPr>
        <w:pStyle w:val="NoSpacing"/>
        <w:numPr>
          <w:ilvl w:val="0"/>
          <w:numId w:val="39"/>
        </w:numPr>
      </w:pPr>
      <w:r w:rsidRPr="00FA6B21">
        <w:t>To work in partnership with other agencies as part of the 'team around the family'</w:t>
      </w:r>
      <w:r>
        <w:t>.</w:t>
      </w:r>
    </w:p>
    <w:p w14:paraId="04A00505" w14:textId="77777777" w:rsidR="00F96160" w:rsidRDefault="00F96160" w:rsidP="00F96160">
      <w:pPr>
        <w:pStyle w:val="NoSpacing"/>
        <w:ind w:left="720"/>
      </w:pPr>
    </w:p>
    <w:p w14:paraId="469CBAB8" w14:textId="538DDE8F" w:rsidR="00292DCF" w:rsidRDefault="00292DCF" w:rsidP="00F96160">
      <w:pPr>
        <w:pStyle w:val="NoSpacing"/>
        <w:numPr>
          <w:ilvl w:val="0"/>
          <w:numId w:val="39"/>
        </w:numPr>
      </w:pPr>
      <w:r w:rsidRPr="00FA6B21">
        <w:lastRenderedPageBreak/>
        <w:t>To work flexibly based on the needs of children and families</w:t>
      </w:r>
      <w:r>
        <w:t>.</w:t>
      </w:r>
    </w:p>
    <w:p w14:paraId="6EEE9C94" w14:textId="77777777" w:rsidR="00F96160" w:rsidRDefault="00F96160" w:rsidP="00F96160">
      <w:pPr>
        <w:pStyle w:val="NoSpacing"/>
        <w:ind w:left="720"/>
      </w:pPr>
    </w:p>
    <w:p w14:paraId="66C53FA8" w14:textId="66156F9A" w:rsidR="00292DCF" w:rsidRDefault="00292DCF" w:rsidP="00F96160">
      <w:pPr>
        <w:pStyle w:val="NoSpacing"/>
        <w:numPr>
          <w:ilvl w:val="0"/>
          <w:numId w:val="39"/>
        </w:numPr>
      </w:pPr>
      <w:r w:rsidRPr="00FA6B21">
        <w:t>To undertake work outside of normal office hours and at weekends</w:t>
      </w:r>
      <w:r>
        <w:t>.</w:t>
      </w:r>
    </w:p>
    <w:p w14:paraId="54968326" w14:textId="77777777" w:rsidR="00F96160" w:rsidRDefault="00F96160" w:rsidP="00F96160">
      <w:pPr>
        <w:pStyle w:val="NoSpacing"/>
        <w:ind w:left="720"/>
      </w:pPr>
    </w:p>
    <w:p w14:paraId="70718897" w14:textId="52F9CF67" w:rsidR="00292DCF" w:rsidRDefault="00292DCF" w:rsidP="00F96160">
      <w:pPr>
        <w:pStyle w:val="NoSpacing"/>
        <w:numPr>
          <w:ilvl w:val="0"/>
          <w:numId w:val="39"/>
        </w:numPr>
      </w:pPr>
      <w:r w:rsidRPr="00FA6B21">
        <w:t xml:space="preserve">Work closely with </w:t>
      </w:r>
      <w:r>
        <w:t>C</w:t>
      </w:r>
      <w:r w:rsidRPr="00FA6B21">
        <w:t>hildren and Families Social Workers as part of agreed plans for children.</w:t>
      </w:r>
    </w:p>
    <w:p w14:paraId="7A44E4A2" w14:textId="77777777" w:rsidR="00F96160" w:rsidRDefault="00F96160" w:rsidP="00F96160">
      <w:pPr>
        <w:pStyle w:val="NoSpacing"/>
        <w:ind w:left="720"/>
      </w:pPr>
    </w:p>
    <w:p w14:paraId="544CCC5E" w14:textId="2D3235C0" w:rsidR="00292DCF" w:rsidRPr="00FA6B21" w:rsidRDefault="00292DCF" w:rsidP="00F96160">
      <w:pPr>
        <w:pStyle w:val="NoSpacing"/>
        <w:numPr>
          <w:ilvl w:val="0"/>
          <w:numId w:val="39"/>
        </w:numPr>
      </w:pPr>
      <w:r w:rsidRPr="00FA6B21">
        <w:t>To comply with Worcestershire C</w:t>
      </w:r>
      <w:r>
        <w:t>hildren First S</w:t>
      </w:r>
      <w:r w:rsidRPr="00FA6B21">
        <w:t>afeguarding policies and procedures and keep written records and produce reports.</w:t>
      </w:r>
    </w:p>
    <w:p w14:paraId="42EA983F" w14:textId="77777777" w:rsidR="008F314F" w:rsidRPr="008F314F" w:rsidRDefault="008F314F" w:rsidP="00F96160">
      <w:pPr>
        <w:pStyle w:val="NoSpacing"/>
        <w:rPr>
          <w:bCs/>
        </w:rPr>
      </w:pPr>
    </w:p>
    <w:p w14:paraId="1CDA2FF4" w14:textId="77777777" w:rsidR="001571D4" w:rsidRDefault="004226D4" w:rsidP="003F0FEF">
      <w:pPr>
        <w:pStyle w:val="Heading2"/>
      </w:pPr>
      <w:r>
        <w:t>Gener</w:t>
      </w:r>
      <w:r w:rsidR="00822B6B">
        <w:t>ic Accountabilities</w:t>
      </w:r>
      <w:r>
        <w:t>:</w:t>
      </w:r>
      <w:r>
        <w:tab/>
      </w:r>
    </w:p>
    <w:p w14:paraId="796E62CD" w14:textId="77777777" w:rsidR="00C15F67" w:rsidRDefault="00C15F67" w:rsidP="00C15F67">
      <w:pPr>
        <w:rPr>
          <w:b/>
          <w:sz w:val="21"/>
        </w:rPr>
      </w:pPr>
    </w:p>
    <w:p w14:paraId="42FF686D" w14:textId="77777777" w:rsidR="008F314F" w:rsidRPr="00996B97" w:rsidRDefault="008F314F" w:rsidP="008F314F">
      <w:pPr>
        <w:pStyle w:val="ListParagraph"/>
        <w:overflowPunct w:val="0"/>
        <w:autoSpaceDE w:val="0"/>
        <w:autoSpaceDN w:val="0"/>
        <w:adjustRightInd w:val="0"/>
        <w:jc w:val="both"/>
        <w:textAlignment w:val="baseline"/>
        <w:rPr>
          <w:szCs w:val="23"/>
        </w:rPr>
      </w:pPr>
    </w:p>
    <w:p w14:paraId="264D7865" w14:textId="77777777" w:rsidR="00292DCF" w:rsidRPr="00F96160" w:rsidRDefault="00292DCF" w:rsidP="00F96160">
      <w:pPr>
        <w:pStyle w:val="NoSpacing"/>
        <w:numPr>
          <w:ilvl w:val="0"/>
          <w:numId w:val="39"/>
        </w:numPr>
      </w:pPr>
      <w:r w:rsidRPr="00F96160">
        <w:t>To maintain personal and professional development to meet the changing demands of the job, participate in appropriate training activities and encourage and support staff in their development and training.</w:t>
      </w:r>
    </w:p>
    <w:p w14:paraId="051091C3" w14:textId="77777777" w:rsidR="00292DCF" w:rsidRPr="00F96160" w:rsidRDefault="00292DCF" w:rsidP="00F96160">
      <w:pPr>
        <w:pStyle w:val="NoSpacing"/>
        <w:ind w:left="720"/>
      </w:pPr>
    </w:p>
    <w:p w14:paraId="67B49BDC" w14:textId="2FCC02E1" w:rsidR="00292DCF" w:rsidRPr="00F96160" w:rsidRDefault="00292DCF" w:rsidP="00F96160">
      <w:pPr>
        <w:pStyle w:val="NoSpacing"/>
        <w:numPr>
          <w:ilvl w:val="0"/>
          <w:numId w:val="39"/>
        </w:numPr>
      </w:pPr>
      <w:r w:rsidRPr="00F96160">
        <w:t xml:space="preserve">To undertake other such duties, training and/or hours of work as may be reasonably </w:t>
      </w:r>
      <w:r w:rsidR="00AA75EE" w:rsidRPr="00F96160">
        <w:t>required,</w:t>
      </w:r>
      <w:r w:rsidRPr="00F96160">
        <w:t xml:space="preserve"> and which are consistent with the general level of responsibility of this job.</w:t>
      </w:r>
    </w:p>
    <w:p w14:paraId="16CC45B4" w14:textId="77777777" w:rsidR="00292DCF" w:rsidRPr="00F96160" w:rsidRDefault="00292DCF" w:rsidP="00F96160">
      <w:pPr>
        <w:pStyle w:val="NoSpacing"/>
        <w:ind w:left="720"/>
      </w:pPr>
    </w:p>
    <w:p w14:paraId="359ACAC1" w14:textId="77777777" w:rsidR="00292DCF" w:rsidRPr="00F96160" w:rsidRDefault="00292DCF" w:rsidP="00F96160">
      <w:pPr>
        <w:pStyle w:val="NoSpacing"/>
        <w:numPr>
          <w:ilvl w:val="0"/>
          <w:numId w:val="39"/>
        </w:numPr>
      </w:pPr>
      <w:r w:rsidRPr="00F96160">
        <w:t>To undertake health and safety duties commensurate with the job and/or as detailed in the Directorate’s Health and Safety Policy.</w:t>
      </w:r>
    </w:p>
    <w:p w14:paraId="0E612914" w14:textId="77777777" w:rsidR="00292DCF" w:rsidRPr="00F96160" w:rsidRDefault="00292DCF" w:rsidP="00F96160">
      <w:pPr>
        <w:pStyle w:val="NoSpacing"/>
        <w:ind w:left="720"/>
      </w:pPr>
    </w:p>
    <w:p w14:paraId="4071AB5F" w14:textId="77777777" w:rsidR="00292DCF" w:rsidRPr="00F96160" w:rsidRDefault="00292DCF" w:rsidP="00F96160">
      <w:pPr>
        <w:pStyle w:val="NoSpacing"/>
        <w:numPr>
          <w:ilvl w:val="0"/>
          <w:numId w:val="39"/>
        </w:numPr>
      </w:pPr>
      <w:r w:rsidRPr="00F96160">
        <w:t>The duties described in this job description must be carried out in a manner which promotes equality of opportunity, dignity and due respect for all employees and service users and is consistent with the Council’s Equality and Diversity Policy.</w:t>
      </w:r>
    </w:p>
    <w:p w14:paraId="1EB4F242" w14:textId="77777777" w:rsidR="008F314F" w:rsidRPr="008F314F" w:rsidRDefault="008F314F" w:rsidP="008F314F">
      <w:pPr>
        <w:pStyle w:val="ListParagraph"/>
        <w:rPr>
          <w:szCs w:val="23"/>
        </w:rPr>
      </w:pPr>
    </w:p>
    <w:p w14:paraId="03A2FC47" w14:textId="77777777" w:rsidR="008F314F" w:rsidRPr="00996B97" w:rsidRDefault="008F314F" w:rsidP="008F314F">
      <w:pPr>
        <w:pStyle w:val="ListParagraph"/>
        <w:overflowPunct w:val="0"/>
        <w:autoSpaceDE w:val="0"/>
        <w:autoSpaceDN w:val="0"/>
        <w:adjustRightInd w:val="0"/>
        <w:jc w:val="both"/>
        <w:textAlignment w:val="baseline"/>
        <w:rPr>
          <w:szCs w:val="23"/>
        </w:rPr>
      </w:pPr>
    </w:p>
    <w:p w14:paraId="568027E1" w14:textId="77777777" w:rsidR="00C15F67" w:rsidRPr="00C86596" w:rsidRDefault="00C15F67" w:rsidP="00C15F67">
      <w:pPr>
        <w:numPr>
          <w:ilvl w:val="12"/>
          <w:numId w:val="0"/>
        </w:numPr>
        <w:rPr>
          <w:sz w:val="21"/>
        </w:rPr>
      </w:pPr>
    </w:p>
    <w:p w14:paraId="0D86BE3B" w14:textId="77777777" w:rsidR="00C15F67" w:rsidRPr="00C86596" w:rsidRDefault="00C15F67" w:rsidP="003F0FEF">
      <w:pPr>
        <w:pStyle w:val="Heading2"/>
      </w:pPr>
      <w:r w:rsidRPr="00C86596">
        <w:t>Contacts:</w:t>
      </w:r>
    </w:p>
    <w:p w14:paraId="053C8899" w14:textId="77777777" w:rsidR="00C15F67" w:rsidRPr="00C86596" w:rsidRDefault="00C15F67" w:rsidP="00C15F67">
      <w:pPr>
        <w:numPr>
          <w:ilvl w:val="12"/>
          <w:numId w:val="0"/>
        </w:numPr>
        <w:rPr>
          <w:b/>
          <w:sz w:val="21"/>
        </w:rPr>
      </w:pPr>
    </w:p>
    <w:p w14:paraId="11F52C2D" w14:textId="3D0D0B8A" w:rsidR="00A22736" w:rsidRPr="00B663F3" w:rsidRDefault="00A22736" w:rsidP="00A22736">
      <w:pPr>
        <w:spacing w:line="259" w:lineRule="auto"/>
      </w:pPr>
      <w:r w:rsidRPr="00B663F3">
        <w:t xml:space="preserve">In all contacts the post holder will be required to present a good image of the Directorate and Worcestershire Children </w:t>
      </w:r>
      <w:r w:rsidR="004A33D9" w:rsidRPr="00B663F3">
        <w:t>First as</w:t>
      </w:r>
      <w:r w:rsidRPr="00B663F3">
        <w:t xml:space="preserve"> well as maintaining constructive relationships. </w:t>
      </w:r>
    </w:p>
    <w:p w14:paraId="05AC6CC7" w14:textId="77777777" w:rsidR="00A22736" w:rsidRPr="00B663F3" w:rsidRDefault="00A22736" w:rsidP="00A22736">
      <w:pPr>
        <w:spacing w:line="259" w:lineRule="auto"/>
      </w:pPr>
      <w:r w:rsidRPr="00B663F3">
        <w:t xml:space="preserve"> </w:t>
      </w:r>
    </w:p>
    <w:p w14:paraId="42D5CB23" w14:textId="355D8B34" w:rsidR="00A22736" w:rsidRPr="00B663F3" w:rsidRDefault="00A22736" w:rsidP="00A22736">
      <w:r w:rsidRPr="00B663F3">
        <w:t xml:space="preserve">Internal: Elected Members, Directors, Group Managers, Practice Managers, Management Teams, Managers </w:t>
      </w:r>
      <w:r w:rsidR="004A33D9" w:rsidRPr="00B663F3">
        <w:t>&amp; Staff</w:t>
      </w:r>
      <w:r w:rsidRPr="00B663F3">
        <w:t xml:space="preserve"> across all directorates, Project Staff, Support and other school-based staff</w:t>
      </w:r>
      <w:r w:rsidR="00D22AF6" w:rsidRPr="00B663F3">
        <w:t xml:space="preserve">. </w:t>
      </w:r>
    </w:p>
    <w:p w14:paraId="1EDEC413" w14:textId="77777777" w:rsidR="00A22736" w:rsidRPr="00B663F3" w:rsidRDefault="00A22736" w:rsidP="00A22736">
      <w:pPr>
        <w:spacing w:line="259" w:lineRule="auto"/>
      </w:pPr>
    </w:p>
    <w:p w14:paraId="6314D5E1" w14:textId="77777777" w:rsidR="00A22736" w:rsidRPr="00B663F3" w:rsidRDefault="00A22736" w:rsidP="00A22736">
      <w:pPr>
        <w:spacing w:line="259" w:lineRule="auto"/>
      </w:pPr>
      <w:r w:rsidRPr="00B663F3">
        <w:t xml:space="preserve">External: NHS, Clinical Commissioning Groups, Healthcare Professionals, Educational Settings, </w:t>
      </w:r>
    </w:p>
    <w:p w14:paraId="315E15CB" w14:textId="77777777" w:rsidR="00A22736" w:rsidRPr="00B663F3" w:rsidRDefault="00A22736" w:rsidP="00A22736">
      <w:r w:rsidRPr="00B663F3">
        <w:t xml:space="preserve">Suppliers, Statutory and Voluntary Organisations, service users, clients, customers, parents, pupils, </w:t>
      </w:r>
    </w:p>
    <w:p w14:paraId="0176ECA9" w14:textId="77777777" w:rsidR="00A22736" w:rsidRPr="00B663F3" w:rsidRDefault="00A22736" w:rsidP="00A22736">
      <w:pPr>
        <w:spacing w:line="259" w:lineRule="auto"/>
      </w:pPr>
      <w:r w:rsidRPr="00B663F3">
        <w:t xml:space="preserve"> </w:t>
      </w:r>
    </w:p>
    <w:p w14:paraId="33AE1FDE" w14:textId="77777777" w:rsidR="00C15F67" w:rsidRDefault="00C15F67" w:rsidP="00C15F67">
      <w:pPr>
        <w:numPr>
          <w:ilvl w:val="12"/>
          <w:numId w:val="0"/>
        </w:numPr>
        <w:rPr>
          <w:sz w:val="21"/>
        </w:rPr>
      </w:pPr>
    </w:p>
    <w:p w14:paraId="0DEFBF5E" w14:textId="7D82AD91" w:rsidR="00A22736" w:rsidRDefault="00A22736">
      <w:pPr>
        <w:rPr>
          <w:bCs/>
          <w:iCs/>
          <w:sz w:val="21"/>
        </w:rPr>
      </w:pPr>
      <w:r>
        <w:rPr>
          <w:bCs/>
          <w:iCs/>
          <w:sz w:val="21"/>
        </w:rPr>
        <w:br w:type="page"/>
      </w:r>
    </w:p>
    <w:p w14:paraId="1949833F" w14:textId="77777777" w:rsidR="00C15F67" w:rsidRPr="00276FE6" w:rsidRDefault="00C15F67" w:rsidP="00C15F67">
      <w:pPr>
        <w:numPr>
          <w:ilvl w:val="12"/>
          <w:numId w:val="0"/>
        </w:numPr>
        <w:rPr>
          <w:bCs/>
          <w:iCs/>
          <w:sz w:val="21"/>
        </w:rPr>
      </w:pPr>
    </w:p>
    <w:p w14:paraId="418D3039" w14:textId="77777777" w:rsidR="00C15F67" w:rsidRDefault="00C15F67" w:rsidP="003F0FEF">
      <w:pPr>
        <w:pStyle w:val="Heading2"/>
      </w:pPr>
      <w:r>
        <w:t>Additional Information:</w:t>
      </w:r>
      <w:r>
        <w:tab/>
      </w:r>
    </w:p>
    <w:p w14:paraId="607FC196" w14:textId="77777777" w:rsidR="00C15F67" w:rsidRDefault="00C15F67" w:rsidP="00C15F67">
      <w:pPr>
        <w:numPr>
          <w:ilvl w:val="12"/>
          <w:numId w:val="0"/>
        </w:numPr>
        <w:rPr>
          <w:b/>
          <w:sz w:val="21"/>
        </w:rPr>
      </w:pPr>
    </w:p>
    <w:p w14:paraId="2F2AD516" w14:textId="77777777" w:rsidR="00292DCF" w:rsidRPr="00F96160" w:rsidRDefault="00292DCF" w:rsidP="00F96160">
      <w:pPr>
        <w:pStyle w:val="NoSpacing"/>
        <w:numPr>
          <w:ilvl w:val="0"/>
          <w:numId w:val="39"/>
        </w:numPr>
      </w:pPr>
      <w:r w:rsidRPr="00F96160">
        <w:t>Worcestershire Children First reserve the right to alter the content of this job description, after consultation, to reflect changes to the job or services provided, without altering the general character or level of responsibility.</w:t>
      </w:r>
    </w:p>
    <w:p w14:paraId="193D6D0F" w14:textId="77777777" w:rsidR="00292DCF" w:rsidRPr="00F96160" w:rsidRDefault="00292DCF" w:rsidP="00F96160">
      <w:pPr>
        <w:pStyle w:val="NoSpacing"/>
        <w:ind w:left="720"/>
      </w:pPr>
    </w:p>
    <w:p w14:paraId="648D9789" w14:textId="77777777" w:rsidR="00292DCF" w:rsidRPr="00F96160" w:rsidRDefault="00292DCF" w:rsidP="00F96160">
      <w:pPr>
        <w:pStyle w:val="NoSpacing"/>
        <w:numPr>
          <w:ilvl w:val="0"/>
          <w:numId w:val="39"/>
        </w:numPr>
      </w:pPr>
      <w:r w:rsidRPr="00F96160">
        <w:t>Reasonable adjustments will be considered as required by the Equality Act.</w:t>
      </w:r>
    </w:p>
    <w:p w14:paraId="26FB60BA" w14:textId="77777777" w:rsidR="00292DCF" w:rsidRPr="00F96160" w:rsidRDefault="00292DCF" w:rsidP="00F96160">
      <w:pPr>
        <w:pStyle w:val="NoSpacing"/>
        <w:ind w:left="720"/>
      </w:pPr>
    </w:p>
    <w:p w14:paraId="14BA8003" w14:textId="77777777" w:rsidR="00292DCF" w:rsidRPr="00F96160" w:rsidRDefault="00292DCF" w:rsidP="00F96160">
      <w:pPr>
        <w:pStyle w:val="NoSpacing"/>
        <w:numPr>
          <w:ilvl w:val="0"/>
          <w:numId w:val="39"/>
        </w:numPr>
      </w:pPr>
      <w:r w:rsidRPr="00F96160">
        <w:t>Family Support Workers will not be expected to take any decisions affecting the liberty of service users, the removal of an individual from home or legal action of any kind.</w:t>
      </w:r>
    </w:p>
    <w:p w14:paraId="763B847C" w14:textId="77777777" w:rsidR="00A22736" w:rsidRPr="00B663F3" w:rsidRDefault="00A22736" w:rsidP="00A22736">
      <w:pPr>
        <w:spacing w:line="259" w:lineRule="auto"/>
      </w:pPr>
    </w:p>
    <w:p w14:paraId="645670E5" w14:textId="49752E1D" w:rsidR="00A22736" w:rsidRPr="00B663F3" w:rsidRDefault="00A22736" w:rsidP="00A22736">
      <w:pPr>
        <w:spacing w:line="259" w:lineRule="auto"/>
      </w:pPr>
      <w:r w:rsidRPr="00B663F3">
        <w:t>Author:  Kevin Bryan</w:t>
      </w:r>
      <w:r w:rsidRPr="00B663F3">
        <w:tab/>
      </w:r>
      <w:r w:rsidRPr="00B663F3">
        <w:tab/>
        <w:t xml:space="preserve">Date: </w:t>
      </w:r>
      <w:r w:rsidR="00292DCF">
        <w:t>07/07/2023</w:t>
      </w:r>
    </w:p>
    <w:p w14:paraId="6335F81A" w14:textId="77777777" w:rsidR="00A22736" w:rsidRPr="00B663F3" w:rsidRDefault="00A22736" w:rsidP="00A22736">
      <w:pPr>
        <w:spacing w:line="259" w:lineRule="auto"/>
      </w:pPr>
      <w:r w:rsidRPr="00B663F3">
        <w:t xml:space="preserve"> </w:t>
      </w:r>
      <w:r w:rsidRPr="00B663F3">
        <w:tab/>
        <w:t xml:space="preserve"> </w:t>
      </w:r>
      <w:r w:rsidRPr="00B663F3">
        <w:tab/>
        <w:t xml:space="preserve"> </w:t>
      </w:r>
      <w:r w:rsidRPr="00B663F3">
        <w:tab/>
        <w:t xml:space="preserve"> </w:t>
      </w:r>
      <w:r w:rsidRPr="00B663F3">
        <w:tab/>
        <w:t xml:space="preserve"> </w:t>
      </w:r>
      <w:r w:rsidRPr="00B663F3">
        <w:tab/>
        <w:t xml:space="preserve"> </w:t>
      </w:r>
      <w:r w:rsidRPr="00B663F3">
        <w:tab/>
        <w:t xml:space="preserve"> </w:t>
      </w:r>
      <w:r w:rsidRPr="00B663F3">
        <w:tab/>
        <w:t xml:space="preserve"> </w:t>
      </w:r>
    </w:p>
    <w:p w14:paraId="287BE167" w14:textId="48684C5B" w:rsidR="00A22736" w:rsidRDefault="00A22736" w:rsidP="00A22736">
      <w:r w:rsidRPr="00B663F3">
        <w:t xml:space="preserve">Date of grading confirmation: </w:t>
      </w:r>
      <w:r w:rsidR="00292DCF">
        <w:t>April 2013</w:t>
      </w:r>
    </w:p>
    <w:p w14:paraId="3BD19251" w14:textId="77777777" w:rsidR="001129ED" w:rsidRPr="0004387A" w:rsidRDefault="001129ED">
      <w:pPr>
        <w:rPr>
          <w:szCs w:val="23"/>
        </w:rPr>
      </w:pPr>
    </w:p>
    <w:p w14:paraId="71E704CA" w14:textId="77777777" w:rsidR="003F0335" w:rsidRDefault="003F0335">
      <w:pPr>
        <w:rPr>
          <w:sz w:val="16"/>
        </w:rPr>
      </w:pPr>
    </w:p>
    <w:p w14:paraId="46AFB1A5" w14:textId="77777777" w:rsidR="003F0335" w:rsidRDefault="003F0335">
      <w:pPr>
        <w:rPr>
          <w:sz w:val="16"/>
        </w:rPr>
      </w:pPr>
    </w:p>
    <w:p w14:paraId="5D3ECEF2" w14:textId="77777777" w:rsidR="003F3A77" w:rsidRDefault="003F3A77" w:rsidP="0092322B">
      <w:pPr>
        <w:rPr>
          <w:sz w:val="16"/>
        </w:rPr>
      </w:pPr>
    </w:p>
    <w:p w14:paraId="356C28A7" w14:textId="77777777" w:rsidR="003F3A77" w:rsidRDefault="003F3A77" w:rsidP="0092322B">
      <w:pPr>
        <w:rPr>
          <w:sz w:val="16"/>
        </w:rPr>
      </w:pPr>
    </w:p>
    <w:p w14:paraId="11605674" w14:textId="77777777" w:rsidR="003F3A77" w:rsidRDefault="003F3A77" w:rsidP="0092322B">
      <w:pPr>
        <w:rPr>
          <w:sz w:val="16"/>
        </w:rPr>
      </w:pPr>
    </w:p>
    <w:p w14:paraId="37E15411" w14:textId="77777777" w:rsidR="003F3A77" w:rsidRDefault="003F3A77" w:rsidP="0092322B">
      <w:pPr>
        <w:rPr>
          <w:sz w:val="16"/>
        </w:rPr>
      </w:pPr>
    </w:p>
    <w:p w14:paraId="5A62E54B" w14:textId="77777777" w:rsidR="003F3A77" w:rsidRDefault="003F3A77" w:rsidP="0092322B">
      <w:pPr>
        <w:rPr>
          <w:sz w:val="16"/>
        </w:rPr>
      </w:pPr>
    </w:p>
    <w:p w14:paraId="1F035546" w14:textId="77777777" w:rsidR="003F3A77" w:rsidRDefault="003F3A77" w:rsidP="0092322B">
      <w:pPr>
        <w:rPr>
          <w:sz w:val="16"/>
        </w:rPr>
      </w:pPr>
    </w:p>
    <w:p w14:paraId="5DEB2EE7" w14:textId="77777777" w:rsidR="003F3A77" w:rsidRDefault="003F3A77" w:rsidP="0092322B">
      <w:pPr>
        <w:rPr>
          <w:sz w:val="16"/>
        </w:rPr>
      </w:pPr>
    </w:p>
    <w:p w14:paraId="227330E8" w14:textId="77777777" w:rsidR="003F3A77" w:rsidRDefault="003F3A77" w:rsidP="0092322B">
      <w:pPr>
        <w:rPr>
          <w:sz w:val="16"/>
        </w:rPr>
      </w:pPr>
    </w:p>
    <w:p w14:paraId="3827F7B8" w14:textId="77777777" w:rsidR="003F3A77" w:rsidRDefault="003F3A77" w:rsidP="0092322B">
      <w:pPr>
        <w:rPr>
          <w:sz w:val="16"/>
        </w:rPr>
      </w:pPr>
    </w:p>
    <w:p w14:paraId="70571399" w14:textId="77777777" w:rsidR="003F3A77" w:rsidRDefault="003F3A77" w:rsidP="0092322B">
      <w:pPr>
        <w:rPr>
          <w:sz w:val="16"/>
        </w:rPr>
      </w:pPr>
    </w:p>
    <w:p w14:paraId="5797D8E7" w14:textId="77777777" w:rsidR="003F3A77" w:rsidRDefault="003F3A77" w:rsidP="0092322B">
      <w:pPr>
        <w:rPr>
          <w:sz w:val="16"/>
        </w:rPr>
      </w:pPr>
    </w:p>
    <w:p w14:paraId="77690DBA" w14:textId="77777777" w:rsidR="003F3A77" w:rsidRDefault="003F3A77" w:rsidP="0092322B">
      <w:pPr>
        <w:rPr>
          <w:sz w:val="16"/>
        </w:rPr>
      </w:pPr>
    </w:p>
    <w:p w14:paraId="1440836C" w14:textId="77777777" w:rsidR="003F3A77" w:rsidRDefault="003F3A77" w:rsidP="0092322B">
      <w:pPr>
        <w:rPr>
          <w:sz w:val="16"/>
        </w:rPr>
      </w:pPr>
    </w:p>
    <w:p w14:paraId="09FE7A9D" w14:textId="77777777" w:rsidR="003F3A77" w:rsidRDefault="003F3A77" w:rsidP="0092322B">
      <w:pPr>
        <w:rPr>
          <w:sz w:val="16"/>
        </w:rPr>
      </w:pPr>
    </w:p>
    <w:p w14:paraId="02B28B3E" w14:textId="77777777" w:rsidR="003F3A77" w:rsidRDefault="003F3A77" w:rsidP="006B6542">
      <w:pPr>
        <w:rPr>
          <w:sz w:val="16"/>
        </w:rPr>
      </w:pPr>
    </w:p>
    <w:p w14:paraId="57D18E97" w14:textId="2EB1C870" w:rsidR="003F3A77" w:rsidRPr="0004387A" w:rsidRDefault="003F3A77" w:rsidP="006B6542">
      <w:pPr>
        <w:pStyle w:val="Footer"/>
        <w:pBdr>
          <w:top w:val="none" w:sz="0" w:space="0" w:color="auto"/>
        </w:pBdr>
        <w:rPr>
          <w:sz w:val="23"/>
          <w:szCs w:val="23"/>
        </w:rPr>
      </w:pPr>
    </w:p>
    <w:p w14:paraId="1D5815B8" w14:textId="19DCD612" w:rsidR="0092322B" w:rsidRDefault="00E84736" w:rsidP="006B6542">
      <w:r>
        <w:rPr>
          <w:sz w:val="16"/>
        </w:rPr>
        <w:br w:type="page"/>
      </w:r>
      <w:r w:rsidR="00BD3E93" w:rsidRPr="000837E8">
        <w:rPr>
          <w:noProof/>
        </w:rPr>
        <w:lastRenderedPageBreak/>
        <w:drawing>
          <wp:inline distT="0" distB="0" distL="0" distR="0" wp14:anchorId="23B8ACC5" wp14:editId="7EC8D57C">
            <wp:extent cx="2853690" cy="768985"/>
            <wp:effectExtent l="0" t="0" r="0" b="0"/>
            <wp:docPr id="5" name="Picture 5" descr="WCF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CF Logo">
                      <a:extLst>
                        <a:ext uri="{C183D7F6-B498-43B3-948B-1728B52AA6E4}">
                          <adec:decorative xmlns:adec="http://schemas.microsoft.com/office/drawing/2017/decorative" val="0"/>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3690" cy="768985"/>
                    </a:xfrm>
                    <a:prstGeom prst="rect">
                      <a:avLst/>
                    </a:prstGeom>
                    <a:noFill/>
                    <a:ln>
                      <a:noFill/>
                    </a:ln>
                  </pic:spPr>
                </pic:pic>
              </a:graphicData>
            </a:graphic>
          </wp:inline>
        </w:drawing>
      </w:r>
    </w:p>
    <w:p w14:paraId="5745E5AC" w14:textId="77777777" w:rsidR="0092322B" w:rsidRDefault="0092322B" w:rsidP="00447704">
      <w:pPr>
        <w:jc w:val="center"/>
      </w:pPr>
    </w:p>
    <w:p w14:paraId="2F88C94F" w14:textId="77777777" w:rsidR="00447704" w:rsidRDefault="00447704" w:rsidP="003F0FEF">
      <w:pPr>
        <w:pStyle w:val="Heading1"/>
      </w:pPr>
      <w:r>
        <w:t>PERSON SPECIFICATION</w:t>
      </w:r>
    </w:p>
    <w:p w14:paraId="2D9F9CAA" w14:textId="77777777" w:rsidR="00447704" w:rsidRDefault="00447704" w:rsidP="00447704">
      <w:pPr>
        <w:jc w:val="center"/>
      </w:pPr>
    </w:p>
    <w:p w14:paraId="5F49EBBD" w14:textId="77777777" w:rsidR="00447704" w:rsidRDefault="00447704" w:rsidP="00447704"/>
    <w:p w14:paraId="31E5A487" w14:textId="52FD4D03" w:rsidR="0092322B" w:rsidRPr="00F21BF6" w:rsidRDefault="0092322B" w:rsidP="0092322B">
      <w:pPr>
        <w:rPr>
          <w:bCs/>
        </w:rPr>
      </w:pPr>
      <w:r w:rsidRPr="0092322B">
        <w:rPr>
          <w:b/>
        </w:rPr>
        <w:t>Job Title:</w:t>
      </w:r>
      <w:r w:rsidR="00F21BF6">
        <w:rPr>
          <w:b/>
        </w:rPr>
        <w:t xml:space="preserve"> </w:t>
      </w:r>
      <w:r w:rsidR="00F96160">
        <w:rPr>
          <w:bCs/>
        </w:rPr>
        <w:t>Family Support Worker</w:t>
      </w:r>
      <w:r w:rsidR="00A22736" w:rsidRPr="00A22736">
        <w:rPr>
          <w:bCs/>
        </w:rPr>
        <w:t>, Supporting Families First</w:t>
      </w:r>
    </w:p>
    <w:p w14:paraId="47AA95F7" w14:textId="77777777" w:rsidR="00A22736" w:rsidRDefault="0092322B" w:rsidP="00A22736">
      <w:pPr>
        <w:ind w:right="481"/>
      </w:pPr>
      <w:r w:rsidRPr="0092322B">
        <w:rPr>
          <w:b/>
        </w:rPr>
        <w:t>Directorate &amp; Section/Unit:</w:t>
      </w:r>
      <w:r w:rsidR="00F21BF6">
        <w:rPr>
          <w:b/>
        </w:rPr>
        <w:t xml:space="preserve"> </w:t>
      </w:r>
      <w:r w:rsidR="00A22736">
        <w:t>Children, Families and Communities, Supporting Families First Team</w:t>
      </w:r>
    </w:p>
    <w:p w14:paraId="6F6ABBDA" w14:textId="46AE800A" w:rsidR="0092322B" w:rsidRDefault="00535B7C" w:rsidP="0092322B">
      <w:r>
        <w:rPr>
          <w:b/>
        </w:rPr>
        <w:t>Salary Grade</w:t>
      </w:r>
      <w:r w:rsidR="0092322B" w:rsidRPr="0092322B">
        <w:rPr>
          <w:b/>
        </w:rPr>
        <w:t>:</w:t>
      </w:r>
      <w:r w:rsidR="00F21BF6">
        <w:rPr>
          <w:b/>
        </w:rPr>
        <w:t xml:space="preserve"> </w:t>
      </w:r>
      <w:r w:rsidR="00BC40E5">
        <w:rPr>
          <w:b/>
        </w:rPr>
        <w:t xml:space="preserve"> </w:t>
      </w:r>
      <w:r w:rsidR="00525332">
        <w:rPr>
          <w:bCs/>
        </w:rPr>
        <w:t>S</w:t>
      </w:r>
      <w:r w:rsidR="00F96160">
        <w:rPr>
          <w:bCs/>
        </w:rPr>
        <w:t>cale 6</w:t>
      </w:r>
    </w:p>
    <w:p w14:paraId="6CB598D2" w14:textId="77777777" w:rsidR="0092322B" w:rsidRDefault="0092322B" w:rsidP="0092322B"/>
    <w:p w14:paraId="0DB4AF98" w14:textId="77777777" w:rsidR="0092322B" w:rsidRDefault="0092322B" w:rsidP="0092322B">
      <w:pPr>
        <w:pStyle w:val="Header"/>
      </w:pPr>
    </w:p>
    <w:p w14:paraId="67C12512" w14:textId="77777777" w:rsidR="0092322B" w:rsidRDefault="0092322B" w:rsidP="0092322B"/>
    <w:p w14:paraId="77B80EFC" w14:textId="77777777" w:rsidR="0092322B" w:rsidRDefault="00993E45" w:rsidP="003F0FEF">
      <w:pPr>
        <w:pStyle w:val="Heading2"/>
      </w:pPr>
      <w:r>
        <w:t>EXPERIENCE</w:t>
      </w:r>
      <w:r w:rsidR="0092322B">
        <w:t>:</w:t>
      </w:r>
      <w:r w:rsidR="00443F9B">
        <w:t xml:space="preserve"> </w:t>
      </w:r>
      <w:r w:rsidR="00443F9B" w:rsidRPr="006C1D9E">
        <w:t>(Of delivering outcome/objectives/service improvements etc, not just time served)</w:t>
      </w:r>
    </w:p>
    <w:p w14:paraId="6B23C584" w14:textId="77777777" w:rsidR="00993E45" w:rsidRDefault="00993E45" w:rsidP="0092322B">
      <w:pPr>
        <w:rPr>
          <w:b/>
        </w:rPr>
      </w:pPr>
    </w:p>
    <w:p w14:paraId="565D4F6A" w14:textId="0F8A1A87" w:rsidR="0092322B" w:rsidRDefault="0092322B" w:rsidP="0092322B">
      <w:r>
        <w:t xml:space="preserve">It is </w:t>
      </w:r>
      <w:r>
        <w:rPr>
          <w:b/>
        </w:rPr>
        <w:t xml:space="preserve">essential </w:t>
      </w:r>
      <w:r>
        <w:t>that the post holder has:</w:t>
      </w:r>
    </w:p>
    <w:p w14:paraId="402868C3" w14:textId="77777777" w:rsidR="00A22736" w:rsidRDefault="00A22736" w:rsidP="004A33D9">
      <w:pPr>
        <w:ind w:left="720"/>
      </w:pPr>
    </w:p>
    <w:p w14:paraId="603AC70B" w14:textId="77777777" w:rsidR="00F96160" w:rsidRPr="00F96160" w:rsidRDefault="00F96160" w:rsidP="00F96160">
      <w:pPr>
        <w:pStyle w:val="NoSpacing"/>
        <w:numPr>
          <w:ilvl w:val="0"/>
          <w:numId w:val="39"/>
        </w:numPr>
      </w:pPr>
      <w:bookmarkStart w:id="0" w:name="_Hlk144386581"/>
      <w:r w:rsidRPr="00F96160">
        <w:t>Significant experience of working with children and their families as part of a team or with Partner Agencies.</w:t>
      </w:r>
    </w:p>
    <w:p w14:paraId="5600F639" w14:textId="77777777" w:rsidR="00F96160" w:rsidRDefault="00F96160" w:rsidP="00F96160">
      <w:pPr>
        <w:pStyle w:val="NoSpacing"/>
        <w:ind w:left="720"/>
      </w:pPr>
    </w:p>
    <w:p w14:paraId="49F2EB6E" w14:textId="0058494E" w:rsidR="00F96160" w:rsidRPr="00F96160" w:rsidRDefault="00F96160" w:rsidP="00F96160">
      <w:pPr>
        <w:pStyle w:val="NoSpacing"/>
        <w:numPr>
          <w:ilvl w:val="0"/>
          <w:numId w:val="39"/>
        </w:numPr>
      </w:pPr>
      <w:r w:rsidRPr="00F96160">
        <w:t>Experience working to improve outcomes for children and families through delivering family support activities.</w:t>
      </w:r>
    </w:p>
    <w:p w14:paraId="66D90100" w14:textId="77777777" w:rsidR="00F96160" w:rsidRDefault="00F96160" w:rsidP="00F96160">
      <w:pPr>
        <w:pStyle w:val="NoSpacing"/>
        <w:ind w:left="720"/>
      </w:pPr>
    </w:p>
    <w:p w14:paraId="073EAD29" w14:textId="7DF2CE15" w:rsidR="00F96160" w:rsidRPr="00F96160" w:rsidRDefault="00F96160" w:rsidP="00F96160">
      <w:pPr>
        <w:pStyle w:val="NoSpacing"/>
        <w:numPr>
          <w:ilvl w:val="0"/>
          <w:numId w:val="39"/>
        </w:numPr>
      </w:pPr>
      <w:r w:rsidRPr="00F96160">
        <w:t>Experience of delivering parenting support/skills with adults and their children.</w:t>
      </w:r>
    </w:p>
    <w:bookmarkEnd w:id="0"/>
    <w:p w14:paraId="0A85BB57" w14:textId="77777777" w:rsidR="00F96160" w:rsidRPr="007E6EF8" w:rsidRDefault="00F96160" w:rsidP="00F96160">
      <w:pPr>
        <w:ind w:left="360"/>
        <w:rPr>
          <w:rFonts w:cs="Arial"/>
          <w:szCs w:val="23"/>
        </w:rPr>
      </w:pPr>
    </w:p>
    <w:p w14:paraId="20D60543" w14:textId="663B2B01" w:rsidR="00C62D79" w:rsidRDefault="00C62D79" w:rsidP="00C62D79"/>
    <w:p w14:paraId="37B079FD" w14:textId="7AA62A6D" w:rsidR="00525332" w:rsidRDefault="00525332" w:rsidP="00525332">
      <w:r>
        <w:t xml:space="preserve">It is </w:t>
      </w:r>
      <w:r>
        <w:rPr>
          <w:b/>
        </w:rPr>
        <w:t xml:space="preserve">desirable </w:t>
      </w:r>
      <w:r>
        <w:t>that the post holder has:</w:t>
      </w:r>
    </w:p>
    <w:p w14:paraId="06EDA68D" w14:textId="77777777" w:rsidR="00525332" w:rsidRDefault="00525332" w:rsidP="00C62D79"/>
    <w:p w14:paraId="2DA138CD" w14:textId="77777777" w:rsidR="00F96160" w:rsidRPr="00F96160" w:rsidRDefault="00F96160" w:rsidP="00F96160">
      <w:pPr>
        <w:pStyle w:val="NoSpacing"/>
        <w:numPr>
          <w:ilvl w:val="0"/>
          <w:numId w:val="39"/>
        </w:numPr>
      </w:pPr>
      <w:r w:rsidRPr="00F96160">
        <w:t>Experience and knowledge of Child Protection Procedures.</w:t>
      </w:r>
    </w:p>
    <w:p w14:paraId="0E041292" w14:textId="77777777" w:rsidR="00F96160" w:rsidRDefault="00F96160" w:rsidP="00F96160">
      <w:pPr>
        <w:pStyle w:val="NoSpacing"/>
        <w:ind w:left="720"/>
      </w:pPr>
    </w:p>
    <w:p w14:paraId="1D0CCF57" w14:textId="2E084321" w:rsidR="00F96160" w:rsidRPr="00F96160" w:rsidRDefault="00F96160" w:rsidP="00F96160">
      <w:pPr>
        <w:pStyle w:val="NoSpacing"/>
        <w:numPr>
          <w:ilvl w:val="0"/>
          <w:numId w:val="39"/>
        </w:numPr>
      </w:pPr>
      <w:r w:rsidRPr="00F96160">
        <w:t xml:space="preserve">Experience of working with babies and pre-school age children. </w:t>
      </w:r>
    </w:p>
    <w:p w14:paraId="0796BD8A" w14:textId="77777777" w:rsidR="00525332" w:rsidRDefault="00525332" w:rsidP="003F0FEF">
      <w:pPr>
        <w:pStyle w:val="Heading2"/>
      </w:pPr>
    </w:p>
    <w:p w14:paraId="6323BC91" w14:textId="595E0947" w:rsidR="0092322B" w:rsidRDefault="009B400E" w:rsidP="003F0FEF">
      <w:pPr>
        <w:pStyle w:val="Heading2"/>
      </w:pPr>
      <w:r>
        <w:t xml:space="preserve">KNOWLEDGE, </w:t>
      </w:r>
      <w:r w:rsidR="0092322B">
        <w:t>SKILLS AND ABILITIES:</w:t>
      </w:r>
    </w:p>
    <w:p w14:paraId="6D05EBFA" w14:textId="77777777" w:rsidR="0092322B" w:rsidRDefault="0092322B" w:rsidP="0092322B">
      <w:pPr>
        <w:rPr>
          <w:b/>
        </w:rPr>
      </w:pPr>
    </w:p>
    <w:p w14:paraId="173AC5D7" w14:textId="739939E9" w:rsidR="0092322B" w:rsidRDefault="0092322B" w:rsidP="0092322B">
      <w:r>
        <w:t xml:space="preserve">It is </w:t>
      </w:r>
      <w:r>
        <w:rPr>
          <w:b/>
        </w:rPr>
        <w:t xml:space="preserve">essential </w:t>
      </w:r>
      <w:r>
        <w:t>that the post holder has:</w:t>
      </w:r>
    </w:p>
    <w:p w14:paraId="584F96C8" w14:textId="77777777" w:rsidR="00F96160" w:rsidRDefault="00F96160" w:rsidP="0092322B"/>
    <w:p w14:paraId="4CA8BA67" w14:textId="2769F67C" w:rsidR="00F96160" w:rsidRDefault="00F96160" w:rsidP="00F96160">
      <w:pPr>
        <w:pStyle w:val="NoSpacing"/>
        <w:numPr>
          <w:ilvl w:val="0"/>
          <w:numId w:val="39"/>
        </w:numPr>
      </w:pPr>
      <w:r w:rsidRPr="00F96160">
        <w:t>Working knowledge of Child Development.</w:t>
      </w:r>
    </w:p>
    <w:p w14:paraId="2721A879" w14:textId="77777777" w:rsidR="00F96160" w:rsidRPr="00F96160" w:rsidRDefault="00F96160" w:rsidP="00F96160">
      <w:pPr>
        <w:pStyle w:val="NoSpacing"/>
        <w:ind w:left="720"/>
      </w:pPr>
    </w:p>
    <w:p w14:paraId="0003D258" w14:textId="5148F0FD" w:rsidR="00F96160" w:rsidRDefault="00F96160" w:rsidP="00F96160">
      <w:pPr>
        <w:pStyle w:val="NoSpacing"/>
        <w:numPr>
          <w:ilvl w:val="0"/>
          <w:numId w:val="39"/>
        </w:numPr>
      </w:pPr>
      <w:r w:rsidRPr="00F96160">
        <w:t>Knowledge of relevant legalisation, including the Children Act, and legislation relevant to the provision of education and social care services.</w:t>
      </w:r>
    </w:p>
    <w:p w14:paraId="7651FB3D" w14:textId="77777777" w:rsidR="00F96160" w:rsidRPr="00F96160" w:rsidRDefault="00F96160" w:rsidP="00F96160">
      <w:pPr>
        <w:pStyle w:val="NoSpacing"/>
      </w:pPr>
    </w:p>
    <w:p w14:paraId="2DA9340A" w14:textId="6CE30BD6" w:rsidR="00F96160" w:rsidRDefault="00F96160" w:rsidP="00F96160">
      <w:pPr>
        <w:pStyle w:val="NoSpacing"/>
        <w:numPr>
          <w:ilvl w:val="0"/>
          <w:numId w:val="39"/>
        </w:numPr>
      </w:pPr>
      <w:r w:rsidRPr="00F96160">
        <w:t>High level assessment skills and the ability to use specific assessment tools in supporting children and families.</w:t>
      </w:r>
    </w:p>
    <w:p w14:paraId="5D4A125E" w14:textId="77777777" w:rsidR="00F96160" w:rsidRPr="00F96160" w:rsidRDefault="00F96160" w:rsidP="00F96160">
      <w:pPr>
        <w:pStyle w:val="NoSpacing"/>
      </w:pPr>
    </w:p>
    <w:p w14:paraId="4F3E34B5" w14:textId="514C208B" w:rsidR="00F96160" w:rsidRDefault="00F96160" w:rsidP="00F96160">
      <w:pPr>
        <w:pStyle w:val="NoSpacing"/>
        <w:numPr>
          <w:ilvl w:val="0"/>
          <w:numId w:val="39"/>
        </w:numPr>
      </w:pPr>
      <w:r w:rsidRPr="00F96160">
        <w:t>Ability to apply mediation techniques to support conflict resolution in a family setting.</w:t>
      </w:r>
    </w:p>
    <w:p w14:paraId="7089681C" w14:textId="77777777" w:rsidR="00F96160" w:rsidRPr="00F96160" w:rsidRDefault="00F96160" w:rsidP="00F96160">
      <w:pPr>
        <w:pStyle w:val="NoSpacing"/>
      </w:pPr>
    </w:p>
    <w:p w14:paraId="2078D996" w14:textId="5F40D6EF" w:rsidR="00F96160" w:rsidRDefault="00F96160" w:rsidP="00F96160">
      <w:pPr>
        <w:pStyle w:val="NoSpacing"/>
        <w:numPr>
          <w:ilvl w:val="0"/>
          <w:numId w:val="39"/>
        </w:numPr>
      </w:pPr>
      <w:r w:rsidRPr="00F96160">
        <w:t>Ability to articulate and/or model good parenting skills.</w:t>
      </w:r>
    </w:p>
    <w:p w14:paraId="558278C6" w14:textId="77777777" w:rsidR="00F96160" w:rsidRPr="00F96160" w:rsidRDefault="00F96160" w:rsidP="00F96160">
      <w:pPr>
        <w:pStyle w:val="NoSpacing"/>
      </w:pPr>
    </w:p>
    <w:p w14:paraId="574018C5" w14:textId="46772AD8" w:rsidR="00F96160" w:rsidRDefault="00F96160" w:rsidP="00F96160">
      <w:pPr>
        <w:pStyle w:val="NoSpacing"/>
        <w:numPr>
          <w:ilvl w:val="0"/>
          <w:numId w:val="39"/>
        </w:numPr>
      </w:pPr>
      <w:r w:rsidRPr="00F96160">
        <w:t>Good observational skills.</w:t>
      </w:r>
    </w:p>
    <w:p w14:paraId="64B37283" w14:textId="77777777" w:rsidR="00F96160" w:rsidRPr="00F96160" w:rsidRDefault="00F96160" w:rsidP="00F96160">
      <w:pPr>
        <w:pStyle w:val="NoSpacing"/>
      </w:pPr>
    </w:p>
    <w:p w14:paraId="51033022" w14:textId="77777777" w:rsidR="00F96160" w:rsidRPr="00F96160" w:rsidRDefault="00F96160" w:rsidP="00F96160">
      <w:pPr>
        <w:pStyle w:val="NoSpacing"/>
        <w:numPr>
          <w:ilvl w:val="0"/>
          <w:numId w:val="39"/>
        </w:numPr>
      </w:pPr>
      <w:r w:rsidRPr="00F96160">
        <w:t xml:space="preserve">Ability to work in challenging situations in a range of settings which includes lone working in family homes. </w:t>
      </w:r>
    </w:p>
    <w:p w14:paraId="025A57C8" w14:textId="77777777" w:rsidR="00F96160" w:rsidRPr="00F96160" w:rsidRDefault="00F96160" w:rsidP="00F96160">
      <w:pPr>
        <w:pStyle w:val="NoSpacing"/>
        <w:numPr>
          <w:ilvl w:val="0"/>
          <w:numId w:val="39"/>
        </w:numPr>
      </w:pPr>
      <w:r w:rsidRPr="00F96160">
        <w:lastRenderedPageBreak/>
        <w:t>Ability to work on own initiative.</w:t>
      </w:r>
    </w:p>
    <w:p w14:paraId="3158C20E" w14:textId="77777777" w:rsidR="00F96160" w:rsidRDefault="00F96160" w:rsidP="00F96160">
      <w:pPr>
        <w:pStyle w:val="NoSpacing"/>
        <w:ind w:left="720"/>
      </w:pPr>
    </w:p>
    <w:p w14:paraId="5EE63573" w14:textId="351973D2" w:rsidR="00F96160" w:rsidRDefault="00F96160" w:rsidP="00F96160">
      <w:pPr>
        <w:pStyle w:val="NoSpacing"/>
        <w:numPr>
          <w:ilvl w:val="0"/>
          <w:numId w:val="39"/>
        </w:numPr>
      </w:pPr>
      <w:r w:rsidRPr="00F96160">
        <w:t>Ability to work flexibly.</w:t>
      </w:r>
    </w:p>
    <w:p w14:paraId="2C7D05DF" w14:textId="77777777" w:rsidR="00F96160" w:rsidRPr="00F96160" w:rsidRDefault="00F96160" w:rsidP="00F96160">
      <w:pPr>
        <w:pStyle w:val="NoSpacing"/>
      </w:pPr>
    </w:p>
    <w:p w14:paraId="409D538C" w14:textId="4F8956E2" w:rsidR="00F96160" w:rsidRDefault="00F96160" w:rsidP="00F96160">
      <w:pPr>
        <w:pStyle w:val="NoSpacing"/>
        <w:numPr>
          <w:ilvl w:val="0"/>
          <w:numId w:val="39"/>
        </w:numPr>
      </w:pPr>
      <w:r w:rsidRPr="00F96160">
        <w:t>Ability to write reports and letters of a high quality.</w:t>
      </w:r>
    </w:p>
    <w:p w14:paraId="62D6FD22" w14:textId="77777777" w:rsidR="00F96160" w:rsidRPr="00F96160" w:rsidRDefault="00F96160" w:rsidP="00F96160">
      <w:pPr>
        <w:pStyle w:val="NoSpacing"/>
      </w:pPr>
    </w:p>
    <w:p w14:paraId="6E9AF960" w14:textId="3265499A" w:rsidR="00F96160" w:rsidRDefault="00F96160" w:rsidP="00F96160">
      <w:pPr>
        <w:pStyle w:val="NoSpacing"/>
        <w:numPr>
          <w:ilvl w:val="0"/>
          <w:numId w:val="39"/>
        </w:numPr>
      </w:pPr>
      <w:r w:rsidRPr="00F96160">
        <w:t>Ability to manage the responsibility for own Health &amp; Safety with regards to lone working/out of hours work.</w:t>
      </w:r>
    </w:p>
    <w:p w14:paraId="72C564D8" w14:textId="77777777" w:rsidR="00F96160" w:rsidRPr="00F96160" w:rsidRDefault="00F96160" w:rsidP="00F96160">
      <w:pPr>
        <w:pStyle w:val="NoSpacing"/>
      </w:pPr>
    </w:p>
    <w:p w14:paraId="4A5DB7B5" w14:textId="77777777" w:rsidR="00F96160" w:rsidRPr="00F96160" w:rsidRDefault="00F96160" w:rsidP="00F96160">
      <w:pPr>
        <w:pStyle w:val="NoSpacing"/>
        <w:numPr>
          <w:ilvl w:val="0"/>
          <w:numId w:val="39"/>
        </w:numPr>
      </w:pPr>
      <w:r w:rsidRPr="00F96160">
        <w:t>Information technology skills.</w:t>
      </w:r>
    </w:p>
    <w:p w14:paraId="4535447D" w14:textId="279145F4" w:rsidR="00A22736" w:rsidRDefault="00A22736" w:rsidP="0092322B"/>
    <w:p w14:paraId="165CD7D0" w14:textId="77777777" w:rsidR="0092322B" w:rsidRDefault="0092322B" w:rsidP="00CE72E7">
      <w:pPr>
        <w:spacing w:after="5" w:line="249" w:lineRule="auto"/>
        <w:ind w:left="360"/>
        <w:contextualSpacing/>
      </w:pPr>
    </w:p>
    <w:p w14:paraId="2A280318" w14:textId="2A682207" w:rsidR="00525332" w:rsidRDefault="00525332" w:rsidP="00525332">
      <w:r>
        <w:t xml:space="preserve">It is </w:t>
      </w:r>
      <w:r>
        <w:rPr>
          <w:b/>
        </w:rPr>
        <w:t xml:space="preserve">desirable </w:t>
      </w:r>
      <w:r>
        <w:t>that the post holder has:</w:t>
      </w:r>
    </w:p>
    <w:p w14:paraId="77EE3BCF" w14:textId="77777777" w:rsidR="00F96160" w:rsidRDefault="00F96160" w:rsidP="00525332"/>
    <w:p w14:paraId="1EB247C0" w14:textId="77777777" w:rsidR="00F96160" w:rsidRPr="00920588" w:rsidRDefault="00F96160" w:rsidP="00F96160">
      <w:pPr>
        <w:pStyle w:val="NoSpacing"/>
        <w:numPr>
          <w:ilvl w:val="0"/>
          <w:numId w:val="39"/>
        </w:numPr>
        <w:rPr>
          <w:rFonts w:cs="Arial"/>
          <w:szCs w:val="23"/>
        </w:rPr>
      </w:pPr>
      <w:r w:rsidRPr="00F96160">
        <w:t>A knowledge of Microsoft 'Outlook' and Liquid Logic and other electronic casework system.</w:t>
      </w:r>
    </w:p>
    <w:p w14:paraId="6063500A" w14:textId="77777777" w:rsidR="00AB0960" w:rsidRDefault="00AB0960" w:rsidP="00525332"/>
    <w:p w14:paraId="02D00C1A" w14:textId="77777777" w:rsidR="0092322B" w:rsidRDefault="0092322B" w:rsidP="0092322B"/>
    <w:p w14:paraId="026CE424" w14:textId="77777777" w:rsidR="00993E45" w:rsidRDefault="00993E45" w:rsidP="003F0FEF">
      <w:pPr>
        <w:pStyle w:val="Heading2"/>
      </w:pPr>
      <w:r>
        <w:t>QUALIFICATIONS/TRAINING</w:t>
      </w:r>
      <w:r w:rsidR="006C1D9E">
        <w:t xml:space="preserve"> &amp; DEVELOPMENT</w:t>
      </w:r>
      <w:r>
        <w:t>:</w:t>
      </w:r>
    </w:p>
    <w:p w14:paraId="2678F061" w14:textId="77777777" w:rsidR="00C25E6C" w:rsidRDefault="00C25E6C" w:rsidP="00993E45"/>
    <w:p w14:paraId="08AA85AA" w14:textId="059ED395" w:rsidR="00993E45" w:rsidRDefault="00993E45" w:rsidP="00993E45">
      <w:r>
        <w:t xml:space="preserve">It is </w:t>
      </w:r>
      <w:r>
        <w:rPr>
          <w:b/>
        </w:rPr>
        <w:t xml:space="preserve">essential </w:t>
      </w:r>
      <w:r>
        <w:t>that the post holder has:</w:t>
      </w:r>
    </w:p>
    <w:p w14:paraId="30798080" w14:textId="77777777" w:rsidR="00C62D79" w:rsidRDefault="00C62D79" w:rsidP="00C62D79"/>
    <w:p w14:paraId="41331192" w14:textId="77777777" w:rsidR="00F96160" w:rsidRPr="00F96160" w:rsidRDefault="00F96160" w:rsidP="00F96160">
      <w:pPr>
        <w:pStyle w:val="NoSpacing"/>
        <w:numPr>
          <w:ilvl w:val="0"/>
          <w:numId w:val="39"/>
        </w:numPr>
      </w:pPr>
      <w:bookmarkStart w:id="1" w:name="_Hlk144386826"/>
      <w:r w:rsidRPr="00F96160">
        <w:t>Level of education equivalent to NVQ 3 in a relevant field (Childcare, Early Years , Social Care or other) or equivalent experience.</w:t>
      </w:r>
    </w:p>
    <w:bookmarkEnd w:id="1"/>
    <w:p w14:paraId="449F9FF0" w14:textId="77777777" w:rsidR="00A22736" w:rsidRDefault="00A22736" w:rsidP="00993E45"/>
    <w:p w14:paraId="1022D08F" w14:textId="7D9098B2" w:rsidR="00993E45" w:rsidRDefault="00993E45" w:rsidP="00993E45">
      <w:r>
        <w:t xml:space="preserve">It is </w:t>
      </w:r>
      <w:r>
        <w:rPr>
          <w:b/>
        </w:rPr>
        <w:t>desirable</w:t>
      </w:r>
      <w:r w:rsidR="006C1D9E">
        <w:t xml:space="preserve"> that the post holder has:</w:t>
      </w:r>
    </w:p>
    <w:p w14:paraId="2F3EEA56" w14:textId="1BB0C0E2" w:rsidR="00525332" w:rsidRDefault="00525332" w:rsidP="00993E45"/>
    <w:p w14:paraId="4C911A62" w14:textId="05BCC847" w:rsidR="00F96160" w:rsidRDefault="00F96160" w:rsidP="00F96160">
      <w:pPr>
        <w:pStyle w:val="NoSpacing"/>
        <w:numPr>
          <w:ilvl w:val="0"/>
          <w:numId w:val="39"/>
        </w:numPr>
      </w:pPr>
      <w:r w:rsidRPr="00F96160">
        <w:t>First Aid Training.</w:t>
      </w:r>
    </w:p>
    <w:p w14:paraId="365BF0BC" w14:textId="77777777" w:rsidR="00F96160" w:rsidRPr="00F96160" w:rsidRDefault="00F96160" w:rsidP="00F96160">
      <w:pPr>
        <w:pStyle w:val="NoSpacing"/>
        <w:ind w:left="720"/>
      </w:pPr>
    </w:p>
    <w:p w14:paraId="75AE0E18" w14:textId="77777777" w:rsidR="00F96160" w:rsidRPr="00F96160" w:rsidRDefault="00F96160" w:rsidP="00F96160">
      <w:pPr>
        <w:pStyle w:val="NoSpacing"/>
        <w:numPr>
          <w:ilvl w:val="0"/>
          <w:numId w:val="39"/>
        </w:numPr>
      </w:pPr>
      <w:r w:rsidRPr="00F96160">
        <w:t>Knowledge of equality and diversity.</w:t>
      </w:r>
    </w:p>
    <w:p w14:paraId="10094355" w14:textId="77777777" w:rsidR="00EB4233" w:rsidRDefault="00EB4233" w:rsidP="00C62D79">
      <w:pPr>
        <w:pStyle w:val="ListParagraph"/>
        <w:spacing w:after="5" w:line="249" w:lineRule="auto"/>
        <w:contextualSpacing/>
      </w:pPr>
    </w:p>
    <w:p w14:paraId="4098D0FF" w14:textId="77777777" w:rsidR="00957828" w:rsidRDefault="00993E45" w:rsidP="003F0FEF">
      <w:pPr>
        <w:pStyle w:val="Heading2"/>
      </w:pPr>
      <w:r>
        <w:t>ADDITIONAL INFORMATION</w:t>
      </w:r>
    </w:p>
    <w:p w14:paraId="4196A1F9" w14:textId="77777777" w:rsidR="00C25E6C" w:rsidRDefault="00C25E6C" w:rsidP="0092322B"/>
    <w:p w14:paraId="4AD0B768" w14:textId="63715273" w:rsidR="0092322B" w:rsidRDefault="0092322B" w:rsidP="0092322B">
      <w:r>
        <w:t xml:space="preserve">It is </w:t>
      </w:r>
      <w:r>
        <w:rPr>
          <w:b/>
        </w:rPr>
        <w:t xml:space="preserve">essential </w:t>
      </w:r>
      <w:r>
        <w:t xml:space="preserve">that the post holder </w:t>
      </w:r>
      <w:r w:rsidR="004A33D9">
        <w:t>is/</w:t>
      </w:r>
      <w:r>
        <w:t>has:</w:t>
      </w:r>
    </w:p>
    <w:p w14:paraId="4418E47A" w14:textId="77777777" w:rsidR="0092322B" w:rsidRDefault="0092322B" w:rsidP="0092322B"/>
    <w:p w14:paraId="3A3B55A1" w14:textId="6F2234E4" w:rsidR="00F96160" w:rsidRDefault="00F96160" w:rsidP="00F96160">
      <w:pPr>
        <w:pStyle w:val="NoSpacing"/>
        <w:numPr>
          <w:ilvl w:val="0"/>
          <w:numId w:val="39"/>
        </w:numPr>
      </w:pPr>
      <w:r w:rsidRPr="00F96160">
        <w:t>Commitment to equal opportunities.</w:t>
      </w:r>
    </w:p>
    <w:p w14:paraId="0E53F901" w14:textId="77777777" w:rsidR="00F96160" w:rsidRPr="00F96160" w:rsidRDefault="00F96160" w:rsidP="00F96160">
      <w:pPr>
        <w:pStyle w:val="NoSpacing"/>
        <w:ind w:left="720"/>
      </w:pPr>
    </w:p>
    <w:p w14:paraId="448BBE49" w14:textId="77777777" w:rsidR="00525332" w:rsidRPr="00F96160" w:rsidRDefault="00525332" w:rsidP="00F96160">
      <w:pPr>
        <w:pStyle w:val="NoSpacing"/>
        <w:numPr>
          <w:ilvl w:val="0"/>
          <w:numId w:val="39"/>
        </w:numPr>
      </w:pPr>
      <w:bookmarkStart w:id="2" w:name="_Hlk144386884"/>
      <w:r w:rsidRPr="00F96160">
        <w:t>A current driving licence and access to a car during the working day is essential (reasonable adjustments will be considered for any applicants who are unable to drive due to a disability)</w:t>
      </w:r>
    </w:p>
    <w:bookmarkEnd w:id="2"/>
    <w:p w14:paraId="39CE0AA6" w14:textId="12A1BEA2" w:rsidR="004A33D9" w:rsidRDefault="004A33D9" w:rsidP="00525332">
      <w:pPr>
        <w:pStyle w:val="ListParagraph"/>
        <w:spacing w:after="5" w:line="249" w:lineRule="auto"/>
        <w:contextualSpacing/>
      </w:pPr>
    </w:p>
    <w:p w14:paraId="0809436D" w14:textId="77777777" w:rsidR="004A33D9" w:rsidRDefault="004A33D9" w:rsidP="00A22736">
      <w:pPr>
        <w:spacing w:line="259" w:lineRule="auto"/>
      </w:pPr>
    </w:p>
    <w:p w14:paraId="403564C6" w14:textId="0C065958" w:rsidR="00A22736" w:rsidRDefault="00A22736" w:rsidP="00A22736">
      <w:pPr>
        <w:spacing w:line="259" w:lineRule="auto"/>
      </w:pPr>
    </w:p>
    <w:p w14:paraId="5B67D7F8" w14:textId="14F09990" w:rsidR="00A22736" w:rsidRDefault="00A22736" w:rsidP="00A22736">
      <w:pPr>
        <w:tabs>
          <w:tab w:val="center" w:pos="2350"/>
          <w:tab w:val="center" w:pos="3601"/>
          <w:tab w:val="center" w:pos="4321"/>
          <w:tab w:val="center" w:pos="5041"/>
          <w:tab w:val="center" w:pos="5761"/>
          <w:tab w:val="center" w:pos="7327"/>
        </w:tabs>
      </w:pPr>
      <w:r w:rsidRPr="003E4614">
        <w:t>Author: Kevin Bryan</w:t>
      </w:r>
      <w:r>
        <w:tab/>
      </w:r>
      <w:r>
        <w:tab/>
        <w:t xml:space="preserve"> </w:t>
      </w:r>
      <w:r>
        <w:tab/>
        <w:t xml:space="preserve"> </w:t>
      </w:r>
      <w:r>
        <w:tab/>
        <w:t xml:space="preserve"> </w:t>
      </w:r>
      <w:r>
        <w:tab/>
        <w:t>Date:</w:t>
      </w:r>
      <w:r w:rsidR="004A33D9">
        <w:t xml:space="preserve"> </w:t>
      </w:r>
      <w:r w:rsidR="00F96160">
        <w:t>07/07/2023</w:t>
      </w:r>
    </w:p>
    <w:p w14:paraId="3CD8951C" w14:textId="77777777" w:rsidR="00C25E6C" w:rsidRPr="00C25E6C" w:rsidRDefault="00C25E6C" w:rsidP="0092322B">
      <w:pPr>
        <w:rPr>
          <w:sz w:val="24"/>
          <w:szCs w:val="24"/>
        </w:rPr>
      </w:pPr>
    </w:p>
    <w:p w14:paraId="5BDD19C1" w14:textId="77777777" w:rsidR="003F0335" w:rsidRDefault="003F0335">
      <w:pPr>
        <w:rPr>
          <w:sz w:val="16"/>
        </w:rPr>
      </w:pPr>
    </w:p>
    <w:p w14:paraId="4C31DEFF" w14:textId="77777777" w:rsidR="003F0335" w:rsidRDefault="003F0335">
      <w:pPr>
        <w:rPr>
          <w:sz w:val="16"/>
        </w:rPr>
      </w:pPr>
    </w:p>
    <w:p w14:paraId="3044CD55" w14:textId="77777777" w:rsidR="003F0335" w:rsidRDefault="003F0335">
      <w:pPr>
        <w:rPr>
          <w:sz w:val="16"/>
        </w:rPr>
      </w:pPr>
    </w:p>
    <w:sectPr w:rsidR="003F0335" w:rsidSect="003F3A77">
      <w:pgSz w:w="11909" w:h="16834"/>
      <w:pgMar w:top="567" w:right="567" w:bottom="567" w:left="567" w:header="720" w:footer="720" w:gutter="0"/>
      <w:paperSrc w:first="2" w:other="2"/>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3459E" w14:textId="77777777" w:rsidR="00032AE0" w:rsidRDefault="00032AE0">
      <w:r>
        <w:separator/>
      </w:r>
    </w:p>
  </w:endnote>
  <w:endnote w:type="continuationSeparator" w:id="0">
    <w:p w14:paraId="7145215C" w14:textId="77777777" w:rsidR="00032AE0" w:rsidRDefault="00032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ato Light">
    <w:altName w:val="Lato Light"/>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1B57D" w14:textId="77777777" w:rsidR="00032AE0" w:rsidRDefault="00032AE0">
      <w:r>
        <w:separator/>
      </w:r>
    </w:p>
  </w:footnote>
  <w:footnote w:type="continuationSeparator" w:id="0">
    <w:p w14:paraId="7124BEB7" w14:textId="77777777" w:rsidR="00032AE0" w:rsidRDefault="00032A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E3C6CDEE"/>
    <w:lvl w:ilvl="0">
      <w:start w:val="1"/>
      <w:numFmt w:val="bullet"/>
      <w:pStyle w:val="ListBullet3"/>
      <w:lvlText w:val="&gt;"/>
      <w:lvlJc w:val="left"/>
      <w:pPr>
        <w:tabs>
          <w:tab w:val="num" w:pos="926"/>
        </w:tabs>
        <w:ind w:left="926" w:hanging="360"/>
      </w:pPr>
      <w:rPr>
        <w:rFonts w:ascii="Times New Roman" w:hAnsi="Times New Roman" w:hint="default"/>
      </w:rPr>
    </w:lvl>
  </w:abstractNum>
  <w:abstractNum w:abstractNumId="1" w15:restartNumberingAfterBreak="0">
    <w:nsid w:val="FFFFFF83"/>
    <w:multiLevelType w:val="singleLevel"/>
    <w:tmpl w:val="67BADA14"/>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335CDE9E"/>
    <w:lvl w:ilvl="0">
      <w:start w:val="1"/>
      <w:numFmt w:val="decimal"/>
      <w:pStyle w:val="ListNumber"/>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FFFFFF89"/>
    <w:multiLevelType w:val="singleLevel"/>
    <w:tmpl w:val="D6B8059E"/>
    <w:lvl w:ilvl="0">
      <w:start w:val="1"/>
      <w:numFmt w:val="bullet"/>
      <w:pStyle w:val="ListBullet"/>
      <w:lvlText w:val=""/>
      <w:lvlJc w:val="left"/>
      <w:pPr>
        <w:tabs>
          <w:tab w:val="num" w:pos="360"/>
        </w:tabs>
        <w:ind w:left="340" w:hanging="340"/>
      </w:pPr>
      <w:rPr>
        <w:rFonts w:ascii="Wingdings" w:hAnsi="Wingdings" w:hint="default"/>
        <w:b w:val="0"/>
        <w:i w:val="0"/>
        <w:sz w:val="18"/>
      </w:r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3741B9C"/>
    <w:multiLevelType w:val="hybridMultilevel"/>
    <w:tmpl w:val="1688C3BC"/>
    <w:lvl w:ilvl="0" w:tplc="9334AA6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6366792"/>
    <w:multiLevelType w:val="hybridMultilevel"/>
    <w:tmpl w:val="4F6EB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3B1787"/>
    <w:multiLevelType w:val="hybridMultilevel"/>
    <w:tmpl w:val="A8345B9C"/>
    <w:lvl w:ilvl="0" w:tplc="04090001">
      <w:start w:val="1"/>
      <w:numFmt w:val="bullet"/>
      <w:lvlText w:val=""/>
      <w:lvlJc w:val="left"/>
      <w:pPr>
        <w:tabs>
          <w:tab w:val="num" w:pos="990"/>
        </w:tabs>
        <w:ind w:left="990" w:hanging="360"/>
      </w:pPr>
      <w:rPr>
        <w:rFonts w:ascii="Symbol" w:hAnsi="Symbol" w:hint="default"/>
      </w:rPr>
    </w:lvl>
    <w:lvl w:ilvl="1" w:tplc="04090003" w:tentative="1">
      <w:start w:val="1"/>
      <w:numFmt w:val="bullet"/>
      <w:lvlText w:val="o"/>
      <w:lvlJc w:val="left"/>
      <w:pPr>
        <w:tabs>
          <w:tab w:val="num" w:pos="1710"/>
        </w:tabs>
        <w:ind w:left="1710" w:hanging="360"/>
      </w:pPr>
      <w:rPr>
        <w:rFonts w:ascii="Courier New" w:hAnsi="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8" w15:restartNumberingAfterBreak="0">
    <w:nsid w:val="096226BD"/>
    <w:multiLevelType w:val="hybridMultilevel"/>
    <w:tmpl w:val="9D789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97D395B"/>
    <w:multiLevelType w:val="hybridMultilevel"/>
    <w:tmpl w:val="29865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B5C75A5"/>
    <w:multiLevelType w:val="hybridMultilevel"/>
    <w:tmpl w:val="335E15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EF579B6"/>
    <w:multiLevelType w:val="hybridMultilevel"/>
    <w:tmpl w:val="33BAC8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F2C4926"/>
    <w:multiLevelType w:val="hybridMultilevel"/>
    <w:tmpl w:val="FABE15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11801EB"/>
    <w:multiLevelType w:val="hybridMultilevel"/>
    <w:tmpl w:val="CF6C1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7F5F53"/>
    <w:multiLevelType w:val="hybridMultilevel"/>
    <w:tmpl w:val="6444E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CE490E"/>
    <w:multiLevelType w:val="singleLevel"/>
    <w:tmpl w:val="EEA6F4F0"/>
    <w:lvl w:ilvl="0">
      <w:start w:val="1"/>
      <w:numFmt w:val="bullet"/>
      <w:pStyle w:val="ListBullet3Last"/>
      <w:lvlText w:val="&gt;"/>
      <w:lvlJc w:val="left"/>
      <w:pPr>
        <w:tabs>
          <w:tab w:val="num" w:pos="926"/>
        </w:tabs>
        <w:ind w:left="926" w:hanging="360"/>
      </w:pPr>
      <w:rPr>
        <w:rFonts w:ascii="Times New Roman" w:hAnsi="Times New Roman" w:hint="default"/>
      </w:rPr>
    </w:lvl>
  </w:abstractNum>
  <w:abstractNum w:abstractNumId="16" w15:restartNumberingAfterBreak="0">
    <w:nsid w:val="21840534"/>
    <w:multiLevelType w:val="hybridMultilevel"/>
    <w:tmpl w:val="94948E9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5C65498"/>
    <w:multiLevelType w:val="singleLevel"/>
    <w:tmpl w:val="615A405E"/>
    <w:lvl w:ilvl="0">
      <w:start w:val="1"/>
      <w:numFmt w:val="bullet"/>
      <w:pStyle w:val="In05BulletPoint2"/>
      <w:lvlText w:val=""/>
      <w:lvlJc w:val="left"/>
      <w:pPr>
        <w:tabs>
          <w:tab w:val="num" w:pos="700"/>
        </w:tabs>
        <w:ind w:left="680" w:hanging="340"/>
      </w:pPr>
      <w:rPr>
        <w:rFonts w:ascii="Symbol" w:hAnsi="Symbol" w:hint="default"/>
      </w:rPr>
    </w:lvl>
  </w:abstractNum>
  <w:abstractNum w:abstractNumId="18" w15:restartNumberingAfterBreak="0">
    <w:nsid w:val="28D64BB3"/>
    <w:multiLevelType w:val="hybridMultilevel"/>
    <w:tmpl w:val="9172290A"/>
    <w:lvl w:ilvl="0" w:tplc="08090001">
      <w:start w:val="1"/>
      <w:numFmt w:val="bullet"/>
      <w:lvlText w:val=""/>
      <w:lvlJc w:val="left"/>
      <w:pPr>
        <w:ind w:left="705"/>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3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0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7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5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2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9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6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3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9BC5CC8"/>
    <w:multiLevelType w:val="hybridMultilevel"/>
    <w:tmpl w:val="4CBAEBCC"/>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185D73"/>
    <w:multiLevelType w:val="hybridMultilevel"/>
    <w:tmpl w:val="AEACA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8449E4"/>
    <w:multiLevelType w:val="hybridMultilevel"/>
    <w:tmpl w:val="0AA48C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8A70F3B"/>
    <w:multiLevelType w:val="hybridMultilevel"/>
    <w:tmpl w:val="E3DAC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405EBE"/>
    <w:multiLevelType w:val="singleLevel"/>
    <w:tmpl w:val="E654E754"/>
    <w:lvl w:ilvl="0">
      <w:start w:val="1"/>
      <w:numFmt w:val="bullet"/>
      <w:pStyle w:val="In07BulletPoint3"/>
      <w:lvlText w:val="&gt;"/>
      <w:lvlJc w:val="left"/>
      <w:pPr>
        <w:tabs>
          <w:tab w:val="num" w:pos="1040"/>
        </w:tabs>
        <w:ind w:left="1021" w:hanging="341"/>
      </w:pPr>
      <w:rPr>
        <w:rFonts w:ascii="Times New Roman" w:hAnsi="Times New Roman" w:hint="default"/>
      </w:rPr>
    </w:lvl>
  </w:abstractNum>
  <w:abstractNum w:abstractNumId="24" w15:restartNumberingAfterBreak="0">
    <w:nsid w:val="49586766"/>
    <w:multiLevelType w:val="hybridMultilevel"/>
    <w:tmpl w:val="A8345B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B594713"/>
    <w:multiLevelType w:val="hybridMultilevel"/>
    <w:tmpl w:val="A994419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7F35E1"/>
    <w:multiLevelType w:val="hybridMultilevel"/>
    <w:tmpl w:val="6AA24D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2D577D5"/>
    <w:multiLevelType w:val="singleLevel"/>
    <w:tmpl w:val="E8A49036"/>
    <w:lvl w:ilvl="0">
      <w:start w:val="1"/>
      <w:numFmt w:val="decimal"/>
      <w:pStyle w:val="ListNumber1Last"/>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5BEA734B"/>
    <w:multiLevelType w:val="hybridMultilevel"/>
    <w:tmpl w:val="B19C4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C44D46"/>
    <w:multiLevelType w:val="hybridMultilevel"/>
    <w:tmpl w:val="73AC1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161ED7"/>
    <w:multiLevelType w:val="hybridMultilevel"/>
    <w:tmpl w:val="8D686CB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437D25"/>
    <w:multiLevelType w:val="hybridMultilevel"/>
    <w:tmpl w:val="7BD659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0954471"/>
    <w:multiLevelType w:val="singleLevel"/>
    <w:tmpl w:val="01E029C2"/>
    <w:lvl w:ilvl="0">
      <w:start w:val="1"/>
      <w:numFmt w:val="bullet"/>
      <w:pStyle w:val="In03BulletPoint1"/>
      <w:lvlText w:val=""/>
      <w:lvlJc w:val="left"/>
      <w:pPr>
        <w:tabs>
          <w:tab w:val="num" w:pos="360"/>
        </w:tabs>
        <w:ind w:left="340" w:hanging="340"/>
      </w:pPr>
      <w:rPr>
        <w:rFonts w:ascii="Wingdings" w:hAnsi="Wingdings" w:hint="default"/>
        <w:b w:val="0"/>
        <w:i w:val="0"/>
        <w:sz w:val="18"/>
      </w:rPr>
    </w:lvl>
  </w:abstractNum>
  <w:abstractNum w:abstractNumId="33" w15:restartNumberingAfterBreak="0">
    <w:nsid w:val="720B558E"/>
    <w:multiLevelType w:val="singleLevel"/>
    <w:tmpl w:val="FD265C3A"/>
    <w:lvl w:ilvl="0">
      <w:start w:val="1"/>
      <w:numFmt w:val="bullet"/>
      <w:pStyle w:val="ListBullet1Last"/>
      <w:lvlText w:val=""/>
      <w:lvlJc w:val="left"/>
      <w:pPr>
        <w:tabs>
          <w:tab w:val="num" w:pos="360"/>
        </w:tabs>
        <w:ind w:left="340" w:hanging="340"/>
      </w:pPr>
      <w:rPr>
        <w:rFonts w:ascii="Wingdings" w:hAnsi="Wingdings" w:hint="default"/>
        <w:b w:val="0"/>
        <w:i w:val="0"/>
        <w:sz w:val="18"/>
      </w:rPr>
    </w:lvl>
  </w:abstractNum>
  <w:abstractNum w:abstractNumId="34" w15:restartNumberingAfterBreak="0">
    <w:nsid w:val="7AC1164D"/>
    <w:multiLevelType w:val="hybridMultilevel"/>
    <w:tmpl w:val="6D3E574E"/>
    <w:lvl w:ilvl="0" w:tplc="A0A44DA0">
      <w:numFmt w:val="bullet"/>
      <w:lvlText w:val=""/>
      <w:lvlJc w:val="left"/>
      <w:pPr>
        <w:ind w:left="653" w:hanging="492"/>
      </w:pPr>
      <w:rPr>
        <w:rFonts w:ascii="Symbol" w:eastAsia="Symbol" w:hAnsi="Symbol" w:cs="Symbol" w:hint="default"/>
        <w:w w:val="100"/>
        <w:sz w:val="22"/>
        <w:szCs w:val="22"/>
        <w:lang w:val="en-GB" w:eastAsia="en-GB" w:bidi="en-GB"/>
      </w:rPr>
    </w:lvl>
    <w:lvl w:ilvl="1" w:tplc="751C3F66">
      <w:numFmt w:val="bullet"/>
      <w:lvlText w:val="-"/>
      <w:lvlJc w:val="left"/>
      <w:pPr>
        <w:ind w:left="946" w:hanging="361"/>
      </w:pPr>
      <w:rPr>
        <w:rFonts w:ascii="Arial" w:eastAsia="Arial" w:hAnsi="Arial" w:cs="Arial" w:hint="default"/>
        <w:w w:val="100"/>
        <w:sz w:val="22"/>
        <w:szCs w:val="22"/>
        <w:lang w:val="en-GB" w:eastAsia="en-GB" w:bidi="en-GB"/>
      </w:rPr>
    </w:lvl>
    <w:lvl w:ilvl="2" w:tplc="B53AF4A2">
      <w:numFmt w:val="bullet"/>
      <w:lvlText w:val="•"/>
      <w:lvlJc w:val="left"/>
      <w:pPr>
        <w:ind w:left="2069" w:hanging="361"/>
      </w:pPr>
      <w:rPr>
        <w:rFonts w:hint="default"/>
        <w:lang w:val="en-GB" w:eastAsia="en-GB" w:bidi="en-GB"/>
      </w:rPr>
    </w:lvl>
    <w:lvl w:ilvl="3" w:tplc="77FEB81E">
      <w:numFmt w:val="bullet"/>
      <w:lvlText w:val="•"/>
      <w:lvlJc w:val="left"/>
      <w:pPr>
        <w:ind w:left="3199" w:hanging="361"/>
      </w:pPr>
      <w:rPr>
        <w:rFonts w:hint="default"/>
        <w:lang w:val="en-GB" w:eastAsia="en-GB" w:bidi="en-GB"/>
      </w:rPr>
    </w:lvl>
    <w:lvl w:ilvl="4" w:tplc="0546C65A">
      <w:numFmt w:val="bullet"/>
      <w:lvlText w:val="•"/>
      <w:lvlJc w:val="left"/>
      <w:pPr>
        <w:ind w:left="4329" w:hanging="361"/>
      </w:pPr>
      <w:rPr>
        <w:rFonts w:hint="default"/>
        <w:lang w:val="en-GB" w:eastAsia="en-GB" w:bidi="en-GB"/>
      </w:rPr>
    </w:lvl>
    <w:lvl w:ilvl="5" w:tplc="F20E87C4">
      <w:numFmt w:val="bullet"/>
      <w:lvlText w:val="•"/>
      <w:lvlJc w:val="left"/>
      <w:pPr>
        <w:ind w:left="5459" w:hanging="361"/>
      </w:pPr>
      <w:rPr>
        <w:rFonts w:hint="default"/>
        <w:lang w:val="en-GB" w:eastAsia="en-GB" w:bidi="en-GB"/>
      </w:rPr>
    </w:lvl>
    <w:lvl w:ilvl="6" w:tplc="FEDE37AE">
      <w:numFmt w:val="bullet"/>
      <w:lvlText w:val="•"/>
      <w:lvlJc w:val="left"/>
      <w:pPr>
        <w:ind w:left="6589" w:hanging="361"/>
      </w:pPr>
      <w:rPr>
        <w:rFonts w:hint="default"/>
        <w:lang w:val="en-GB" w:eastAsia="en-GB" w:bidi="en-GB"/>
      </w:rPr>
    </w:lvl>
    <w:lvl w:ilvl="7" w:tplc="69EA9784">
      <w:numFmt w:val="bullet"/>
      <w:lvlText w:val="•"/>
      <w:lvlJc w:val="left"/>
      <w:pPr>
        <w:ind w:left="7719" w:hanging="361"/>
      </w:pPr>
      <w:rPr>
        <w:rFonts w:hint="default"/>
        <w:lang w:val="en-GB" w:eastAsia="en-GB" w:bidi="en-GB"/>
      </w:rPr>
    </w:lvl>
    <w:lvl w:ilvl="8" w:tplc="1FB49A46">
      <w:numFmt w:val="bullet"/>
      <w:lvlText w:val="•"/>
      <w:lvlJc w:val="left"/>
      <w:pPr>
        <w:ind w:left="8849" w:hanging="361"/>
      </w:pPr>
      <w:rPr>
        <w:rFonts w:hint="default"/>
        <w:lang w:val="en-GB" w:eastAsia="en-GB" w:bidi="en-GB"/>
      </w:rPr>
    </w:lvl>
  </w:abstractNum>
  <w:abstractNum w:abstractNumId="35" w15:restartNumberingAfterBreak="0">
    <w:nsid w:val="7AC40CBB"/>
    <w:multiLevelType w:val="hybridMultilevel"/>
    <w:tmpl w:val="0E2AA1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ADE64F9"/>
    <w:multiLevelType w:val="singleLevel"/>
    <w:tmpl w:val="06F08A6C"/>
    <w:lvl w:ilvl="0">
      <w:start w:val="1"/>
      <w:numFmt w:val="decimal"/>
      <w:pStyle w:val="In09NumberBullet"/>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7BC05416"/>
    <w:multiLevelType w:val="singleLevel"/>
    <w:tmpl w:val="0476A5EA"/>
    <w:lvl w:ilvl="0">
      <w:start w:val="1"/>
      <w:numFmt w:val="bullet"/>
      <w:pStyle w:val="ListBullet2Last"/>
      <w:lvlText w:val=""/>
      <w:lvlJc w:val="left"/>
      <w:pPr>
        <w:tabs>
          <w:tab w:val="num" w:pos="643"/>
        </w:tabs>
        <w:ind w:left="643" w:hanging="360"/>
      </w:pPr>
      <w:rPr>
        <w:rFonts w:ascii="Symbol" w:hAnsi="Symbol" w:hint="default"/>
      </w:rPr>
    </w:lvl>
  </w:abstractNum>
  <w:num w:numId="1" w16cid:durableId="852960791">
    <w:abstractNumId w:val="2"/>
  </w:num>
  <w:num w:numId="2" w16cid:durableId="944776170">
    <w:abstractNumId w:val="27"/>
  </w:num>
  <w:num w:numId="3" w16cid:durableId="1329793036">
    <w:abstractNumId w:val="33"/>
  </w:num>
  <w:num w:numId="4" w16cid:durableId="827406130">
    <w:abstractNumId w:val="37"/>
  </w:num>
  <w:num w:numId="5" w16cid:durableId="1582712970">
    <w:abstractNumId w:val="15"/>
  </w:num>
  <w:num w:numId="6" w16cid:durableId="1827894740">
    <w:abstractNumId w:val="3"/>
  </w:num>
  <w:num w:numId="7" w16cid:durableId="1022165620">
    <w:abstractNumId w:val="1"/>
  </w:num>
  <w:num w:numId="8" w16cid:durableId="54205737">
    <w:abstractNumId w:val="0"/>
  </w:num>
  <w:num w:numId="9" w16cid:durableId="1201672727">
    <w:abstractNumId w:val="32"/>
  </w:num>
  <w:num w:numId="10" w16cid:durableId="1754738891">
    <w:abstractNumId w:val="17"/>
  </w:num>
  <w:num w:numId="11" w16cid:durableId="472254196">
    <w:abstractNumId w:val="23"/>
  </w:num>
  <w:num w:numId="12" w16cid:durableId="1107576732">
    <w:abstractNumId w:val="36"/>
  </w:num>
  <w:num w:numId="13" w16cid:durableId="414590209">
    <w:abstractNumId w:val="4"/>
    <w:lvlOverride w:ilvl="0">
      <w:lvl w:ilvl="0">
        <w:start w:val="1"/>
        <w:numFmt w:val="bullet"/>
        <w:lvlText w:val=""/>
        <w:legacy w:legacy="1" w:legacySpace="0" w:legacyIndent="283"/>
        <w:lvlJc w:val="left"/>
        <w:pPr>
          <w:ind w:left="283" w:hanging="283"/>
        </w:pPr>
        <w:rPr>
          <w:rFonts w:ascii="Symbol" w:hAnsi="Symbol" w:hint="default"/>
        </w:rPr>
      </w:lvl>
    </w:lvlOverride>
  </w:num>
  <w:num w:numId="14" w16cid:durableId="1362901412">
    <w:abstractNumId w:val="7"/>
  </w:num>
  <w:num w:numId="15" w16cid:durableId="1809781595">
    <w:abstractNumId w:val="24"/>
  </w:num>
  <w:num w:numId="16" w16cid:durableId="4869446">
    <w:abstractNumId w:val="5"/>
  </w:num>
  <w:num w:numId="17" w16cid:durableId="221643633">
    <w:abstractNumId w:val="26"/>
  </w:num>
  <w:num w:numId="18" w16cid:durableId="1499345300">
    <w:abstractNumId w:val="29"/>
  </w:num>
  <w:num w:numId="19" w16cid:durableId="429744833">
    <w:abstractNumId w:val="10"/>
  </w:num>
  <w:num w:numId="20" w16cid:durableId="2117022017">
    <w:abstractNumId w:val="18"/>
  </w:num>
  <w:num w:numId="21" w16cid:durableId="2092191196">
    <w:abstractNumId w:val="14"/>
  </w:num>
  <w:num w:numId="22" w16cid:durableId="534971793">
    <w:abstractNumId w:val="6"/>
  </w:num>
  <w:num w:numId="23" w16cid:durableId="294221126">
    <w:abstractNumId w:val="9"/>
  </w:num>
  <w:num w:numId="24" w16cid:durableId="2143187120">
    <w:abstractNumId w:val="20"/>
  </w:num>
  <w:num w:numId="25" w16cid:durableId="370156665">
    <w:abstractNumId w:val="22"/>
  </w:num>
  <w:num w:numId="26" w16cid:durableId="546995813">
    <w:abstractNumId w:val="11"/>
  </w:num>
  <w:num w:numId="27" w16cid:durableId="364645924">
    <w:abstractNumId w:val="8"/>
  </w:num>
  <w:num w:numId="28" w16cid:durableId="1311010360">
    <w:abstractNumId w:val="13"/>
  </w:num>
  <w:num w:numId="29" w16cid:durableId="428742931">
    <w:abstractNumId w:val="34"/>
  </w:num>
  <w:num w:numId="30" w16cid:durableId="830099884">
    <w:abstractNumId w:val="19"/>
  </w:num>
  <w:num w:numId="31" w16cid:durableId="1855143005">
    <w:abstractNumId w:val="25"/>
  </w:num>
  <w:num w:numId="32" w16cid:durableId="624191097">
    <w:abstractNumId w:val="16"/>
  </w:num>
  <w:num w:numId="33" w16cid:durableId="1208371906">
    <w:abstractNumId w:val="30"/>
  </w:num>
  <w:num w:numId="34" w16cid:durableId="1714576837">
    <w:abstractNumId w:val="31"/>
  </w:num>
  <w:num w:numId="35" w16cid:durableId="231547834">
    <w:abstractNumId w:val="4"/>
    <w:lvlOverride w:ilvl="0">
      <w:lvl w:ilvl="0">
        <w:start w:val="1"/>
        <w:numFmt w:val="bullet"/>
        <w:lvlText w:val=""/>
        <w:legacy w:legacy="1" w:legacySpace="0" w:legacyIndent="283"/>
        <w:lvlJc w:val="left"/>
        <w:pPr>
          <w:ind w:left="283" w:hanging="283"/>
        </w:pPr>
        <w:rPr>
          <w:rFonts w:ascii="Symbol" w:hAnsi="Symbol" w:hint="default"/>
        </w:rPr>
      </w:lvl>
    </w:lvlOverride>
  </w:num>
  <w:num w:numId="36" w16cid:durableId="1881085367">
    <w:abstractNumId w:val="35"/>
  </w:num>
  <w:num w:numId="37" w16cid:durableId="617955629">
    <w:abstractNumId w:val="12"/>
  </w:num>
  <w:num w:numId="38" w16cid:durableId="1907446108">
    <w:abstractNumId w:val="21"/>
  </w:num>
  <w:num w:numId="39" w16cid:durableId="1581909177">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attachedTemplate r:id="rId1"/>
  <w:defaultTabStop w:val="720"/>
  <w:drawingGridHorizontalSpacing w:val="11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E99"/>
    <w:rsid w:val="000043FB"/>
    <w:rsid w:val="00011BAF"/>
    <w:rsid w:val="00032AE0"/>
    <w:rsid w:val="0004387A"/>
    <w:rsid w:val="00044624"/>
    <w:rsid w:val="0005625E"/>
    <w:rsid w:val="00090E93"/>
    <w:rsid w:val="00092872"/>
    <w:rsid w:val="000A2D4A"/>
    <w:rsid w:val="0011072E"/>
    <w:rsid w:val="001129ED"/>
    <w:rsid w:val="0012699D"/>
    <w:rsid w:val="001571D4"/>
    <w:rsid w:val="00162BDF"/>
    <w:rsid w:val="00183E09"/>
    <w:rsid w:val="00187729"/>
    <w:rsid w:val="0019183F"/>
    <w:rsid w:val="00232A50"/>
    <w:rsid w:val="00235E04"/>
    <w:rsid w:val="0025452E"/>
    <w:rsid w:val="0026746C"/>
    <w:rsid w:val="002720FA"/>
    <w:rsid w:val="00276FE6"/>
    <w:rsid w:val="0029234F"/>
    <w:rsid w:val="00292DCF"/>
    <w:rsid w:val="002A0B62"/>
    <w:rsid w:val="002C1F63"/>
    <w:rsid w:val="002C2E12"/>
    <w:rsid w:val="0035478A"/>
    <w:rsid w:val="003C4E84"/>
    <w:rsid w:val="003D630B"/>
    <w:rsid w:val="003D7464"/>
    <w:rsid w:val="003F0335"/>
    <w:rsid w:val="003F0FEF"/>
    <w:rsid w:val="003F3A77"/>
    <w:rsid w:val="003F552A"/>
    <w:rsid w:val="004226D4"/>
    <w:rsid w:val="00437DDE"/>
    <w:rsid w:val="00440683"/>
    <w:rsid w:val="00443F9B"/>
    <w:rsid w:val="00447704"/>
    <w:rsid w:val="00450BD2"/>
    <w:rsid w:val="0046482A"/>
    <w:rsid w:val="00475443"/>
    <w:rsid w:val="004A33D9"/>
    <w:rsid w:val="00516455"/>
    <w:rsid w:val="00517D1D"/>
    <w:rsid w:val="00525332"/>
    <w:rsid w:val="00535B7C"/>
    <w:rsid w:val="00541299"/>
    <w:rsid w:val="005653AC"/>
    <w:rsid w:val="005762D6"/>
    <w:rsid w:val="005969D5"/>
    <w:rsid w:val="0059770A"/>
    <w:rsid w:val="005C2CE1"/>
    <w:rsid w:val="005D2ED8"/>
    <w:rsid w:val="005D61E1"/>
    <w:rsid w:val="005E50A3"/>
    <w:rsid w:val="005E6468"/>
    <w:rsid w:val="006666D5"/>
    <w:rsid w:val="00686D49"/>
    <w:rsid w:val="0069761F"/>
    <w:rsid w:val="006B164C"/>
    <w:rsid w:val="006B1663"/>
    <w:rsid w:val="006B6542"/>
    <w:rsid w:val="006C1D9E"/>
    <w:rsid w:val="006C2E30"/>
    <w:rsid w:val="006D4D8D"/>
    <w:rsid w:val="006E7EAD"/>
    <w:rsid w:val="006F0D34"/>
    <w:rsid w:val="006F3566"/>
    <w:rsid w:val="00703BB7"/>
    <w:rsid w:val="00755B9F"/>
    <w:rsid w:val="00763CF6"/>
    <w:rsid w:val="007650DF"/>
    <w:rsid w:val="00767BD8"/>
    <w:rsid w:val="007707EF"/>
    <w:rsid w:val="0078650C"/>
    <w:rsid w:val="007A06A9"/>
    <w:rsid w:val="007B2B5D"/>
    <w:rsid w:val="007D0A03"/>
    <w:rsid w:val="00811FC2"/>
    <w:rsid w:val="00822B6B"/>
    <w:rsid w:val="008308D9"/>
    <w:rsid w:val="00840B69"/>
    <w:rsid w:val="00860222"/>
    <w:rsid w:val="00873E1E"/>
    <w:rsid w:val="008D3D17"/>
    <w:rsid w:val="008F314F"/>
    <w:rsid w:val="00921EB6"/>
    <w:rsid w:val="0092322B"/>
    <w:rsid w:val="0093280E"/>
    <w:rsid w:val="0094434F"/>
    <w:rsid w:val="0095020A"/>
    <w:rsid w:val="00957828"/>
    <w:rsid w:val="00962CA0"/>
    <w:rsid w:val="00993E45"/>
    <w:rsid w:val="00995CB6"/>
    <w:rsid w:val="009A5D01"/>
    <w:rsid w:val="009B400E"/>
    <w:rsid w:val="00A047F7"/>
    <w:rsid w:val="00A22736"/>
    <w:rsid w:val="00A52628"/>
    <w:rsid w:val="00A90653"/>
    <w:rsid w:val="00AA65AA"/>
    <w:rsid w:val="00AA7247"/>
    <w:rsid w:val="00AA75EE"/>
    <w:rsid w:val="00AB0960"/>
    <w:rsid w:val="00AF5E2A"/>
    <w:rsid w:val="00B0092C"/>
    <w:rsid w:val="00B03670"/>
    <w:rsid w:val="00B455C4"/>
    <w:rsid w:val="00B568A8"/>
    <w:rsid w:val="00B82008"/>
    <w:rsid w:val="00B84170"/>
    <w:rsid w:val="00B95E99"/>
    <w:rsid w:val="00BC227B"/>
    <w:rsid w:val="00BC40E5"/>
    <w:rsid w:val="00BD0DD5"/>
    <w:rsid w:val="00BD3E93"/>
    <w:rsid w:val="00BD542D"/>
    <w:rsid w:val="00C054B2"/>
    <w:rsid w:val="00C15F67"/>
    <w:rsid w:val="00C25E6C"/>
    <w:rsid w:val="00C62D79"/>
    <w:rsid w:val="00C63A57"/>
    <w:rsid w:val="00C86596"/>
    <w:rsid w:val="00C86B1A"/>
    <w:rsid w:val="00CE72E7"/>
    <w:rsid w:val="00D00ACA"/>
    <w:rsid w:val="00D22AF6"/>
    <w:rsid w:val="00D62E94"/>
    <w:rsid w:val="00D71858"/>
    <w:rsid w:val="00D85BD1"/>
    <w:rsid w:val="00DA6791"/>
    <w:rsid w:val="00DB3CB0"/>
    <w:rsid w:val="00DB6D38"/>
    <w:rsid w:val="00DD18EB"/>
    <w:rsid w:val="00DE35FB"/>
    <w:rsid w:val="00DF3B06"/>
    <w:rsid w:val="00E164EB"/>
    <w:rsid w:val="00E258D4"/>
    <w:rsid w:val="00E4153F"/>
    <w:rsid w:val="00E52B58"/>
    <w:rsid w:val="00E84736"/>
    <w:rsid w:val="00EB4233"/>
    <w:rsid w:val="00ED2B63"/>
    <w:rsid w:val="00F21BF6"/>
    <w:rsid w:val="00F2797D"/>
    <w:rsid w:val="00F306F6"/>
    <w:rsid w:val="00F31311"/>
    <w:rsid w:val="00F345A3"/>
    <w:rsid w:val="00F45BE5"/>
    <w:rsid w:val="00F50B68"/>
    <w:rsid w:val="00F51766"/>
    <w:rsid w:val="00F53BD4"/>
    <w:rsid w:val="00F96160"/>
    <w:rsid w:val="00FA4B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C99246"/>
  <w15:chartTrackingRefBased/>
  <w15:docId w15:val="{CC9A2225-BBE7-4C28-8772-95C0C8BEF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3"/>
      <w:lang w:eastAsia="en-US"/>
    </w:rPr>
  </w:style>
  <w:style w:type="paragraph" w:styleId="Heading1">
    <w:name w:val="heading 1"/>
    <w:basedOn w:val="Normal"/>
    <w:next w:val="Normal"/>
    <w:qFormat/>
    <w:rsid w:val="003F0FEF"/>
    <w:pPr>
      <w:keepNext/>
      <w:keepLines/>
      <w:suppressAutoHyphens/>
      <w:spacing w:before="140" w:line="420" w:lineRule="exact"/>
      <w:jc w:val="center"/>
      <w:outlineLvl w:val="0"/>
    </w:pPr>
    <w:rPr>
      <w:b/>
      <w:kern w:val="28"/>
      <w:sz w:val="36"/>
    </w:rPr>
  </w:style>
  <w:style w:type="paragraph" w:styleId="Heading2">
    <w:name w:val="heading 2"/>
    <w:basedOn w:val="Heading1"/>
    <w:next w:val="Normal"/>
    <w:qFormat/>
    <w:rsid w:val="003F0FEF"/>
    <w:pPr>
      <w:spacing w:line="340" w:lineRule="exact"/>
      <w:jc w:val="left"/>
      <w:outlineLvl w:val="1"/>
    </w:pPr>
    <w:rPr>
      <w:sz w:val="28"/>
    </w:rPr>
  </w:style>
  <w:style w:type="paragraph" w:styleId="Heading3">
    <w:name w:val="heading 3"/>
    <w:basedOn w:val="Heading2"/>
    <w:next w:val="Normal"/>
    <w:qFormat/>
    <w:pPr>
      <w:spacing w:line="280" w:lineRule="exact"/>
      <w:outlineLvl w:val="2"/>
    </w:pPr>
    <w:rPr>
      <w:sz w:val="24"/>
    </w:rPr>
  </w:style>
  <w:style w:type="paragraph" w:styleId="Heading4">
    <w:name w:val="heading 4"/>
    <w:basedOn w:val="Heading3"/>
    <w:next w:val="Normal"/>
    <w:qFormat/>
    <w:pPr>
      <w:spacing w:before="80"/>
      <w:outlineLvl w:val="3"/>
    </w:pPr>
    <w:rPr>
      <w:sz w:val="22"/>
    </w:rPr>
  </w:style>
  <w:style w:type="paragraph" w:styleId="Heading5">
    <w:name w:val="heading 5"/>
    <w:basedOn w:val="Heading4"/>
    <w:next w:val="Normal"/>
    <w:qFormat/>
    <w:pPr>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pBdr>
        <w:top w:val="single" w:sz="6" w:space="4" w:color="auto"/>
      </w:pBdr>
      <w:tabs>
        <w:tab w:val="center" w:pos="4366"/>
        <w:tab w:val="right" w:pos="8930"/>
      </w:tabs>
      <w:spacing w:line="210" w:lineRule="exact"/>
    </w:pPr>
    <w:rPr>
      <w:b/>
      <w:sz w:val="18"/>
    </w:rPr>
  </w:style>
  <w:style w:type="paragraph" w:styleId="Header">
    <w:name w:val="header"/>
    <w:basedOn w:val="Footer"/>
    <w:semiHidden/>
    <w:pPr>
      <w:pBdr>
        <w:top w:val="none" w:sz="0" w:space="0" w:color="auto"/>
      </w:pBdr>
    </w:pPr>
  </w:style>
  <w:style w:type="paragraph" w:styleId="ListBullet">
    <w:name w:val="List Bullet"/>
    <w:basedOn w:val="Normal"/>
    <w:semiHidden/>
    <w:pPr>
      <w:keepLines/>
      <w:numPr>
        <w:numId w:val="6"/>
      </w:numPr>
      <w:tabs>
        <w:tab w:val="clear" w:pos="360"/>
        <w:tab w:val="num" w:pos="340"/>
      </w:tabs>
      <w:spacing w:after="80"/>
    </w:pPr>
  </w:style>
  <w:style w:type="paragraph" w:styleId="BodyTextIndent">
    <w:name w:val="Body Text Indent"/>
    <w:basedOn w:val="Normal"/>
    <w:semiHidden/>
    <w:pPr>
      <w:ind w:left="340"/>
    </w:pPr>
  </w:style>
  <w:style w:type="paragraph" w:customStyle="1" w:styleId="ListBullet1Last">
    <w:name w:val="List Bullet 1 Last"/>
    <w:basedOn w:val="ListBullet"/>
    <w:next w:val="Normal"/>
    <w:pPr>
      <w:numPr>
        <w:numId w:val="3"/>
      </w:numPr>
      <w:tabs>
        <w:tab w:val="clear" w:pos="360"/>
        <w:tab w:val="num" w:pos="340"/>
      </w:tabs>
      <w:spacing w:after="140"/>
    </w:pPr>
  </w:style>
  <w:style w:type="paragraph" w:styleId="ListBullet2">
    <w:name w:val="List Bullet 2"/>
    <w:basedOn w:val="ListBullet"/>
    <w:semiHidden/>
    <w:pPr>
      <w:numPr>
        <w:numId w:val="7"/>
      </w:numPr>
      <w:tabs>
        <w:tab w:val="clear" w:pos="643"/>
        <w:tab w:val="left" w:pos="680"/>
      </w:tabs>
      <w:ind w:left="680" w:hanging="340"/>
    </w:pPr>
  </w:style>
  <w:style w:type="paragraph" w:customStyle="1" w:styleId="ListBullet2Last">
    <w:name w:val="List Bullet 2 Last"/>
    <w:basedOn w:val="ListBullet2"/>
    <w:next w:val="ListBullet"/>
    <w:pPr>
      <w:numPr>
        <w:numId w:val="4"/>
      </w:numPr>
      <w:tabs>
        <w:tab w:val="clear" w:pos="643"/>
      </w:tabs>
      <w:spacing w:after="140"/>
      <w:ind w:left="680" w:hanging="340"/>
    </w:pPr>
  </w:style>
  <w:style w:type="paragraph" w:styleId="ListBullet3">
    <w:name w:val="List Bullet 3"/>
    <w:basedOn w:val="ListBullet2"/>
    <w:semiHidden/>
    <w:pPr>
      <w:numPr>
        <w:numId w:val="8"/>
      </w:numPr>
      <w:tabs>
        <w:tab w:val="clear" w:pos="680"/>
        <w:tab w:val="clear" w:pos="926"/>
        <w:tab w:val="left" w:pos="1021"/>
      </w:tabs>
      <w:ind w:left="1020" w:hanging="340"/>
    </w:pPr>
  </w:style>
  <w:style w:type="paragraph" w:customStyle="1" w:styleId="ListBullet3Last">
    <w:name w:val="List Bullet 3 Last"/>
    <w:basedOn w:val="ListBullet3"/>
    <w:next w:val="ListBullet2"/>
    <w:pPr>
      <w:numPr>
        <w:numId w:val="5"/>
      </w:numPr>
      <w:tabs>
        <w:tab w:val="clear" w:pos="926"/>
      </w:tabs>
      <w:spacing w:after="140"/>
      <w:ind w:left="1020" w:hanging="340"/>
    </w:pPr>
  </w:style>
  <w:style w:type="paragraph" w:styleId="ListNumber">
    <w:name w:val="List Number"/>
    <w:basedOn w:val="ListBullet"/>
    <w:semiHidden/>
    <w:pPr>
      <w:numPr>
        <w:numId w:val="1"/>
      </w:numPr>
      <w:tabs>
        <w:tab w:val="clear" w:pos="360"/>
        <w:tab w:val="left" w:pos="340"/>
      </w:tabs>
    </w:pPr>
  </w:style>
  <w:style w:type="paragraph" w:customStyle="1" w:styleId="ListNumber1Last">
    <w:name w:val="List Number 1 Last"/>
    <w:basedOn w:val="ListNumber"/>
    <w:next w:val="Normal"/>
    <w:pPr>
      <w:numPr>
        <w:numId w:val="2"/>
      </w:numPr>
      <w:tabs>
        <w:tab w:val="clear" w:pos="360"/>
        <w:tab w:val="left" w:pos="340"/>
      </w:tabs>
      <w:spacing w:after="140"/>
    </w:pPr>
  </w:style>
  <w:style w:type="paragraph" w:styleId="FootnoteText">
    <w:name w:val="footnote text"/>
    <w:basedOn w:val="Normal"/>
    <w:semiHidden/>
    <w:pPr>
      <w:keepLines/>
      <w:tabs>
        <w:tab w:val="left" w:pos="227"/>
      </w:tabs>
      <w:spacing w:after="80" w:line="210" w:lineRule="exact"/>
      <w:ind w:left="227" w:hanging="227"/>
    </w:pPr>
    <w:rPr>
      <w:sz w:val="18"/>
    </w:rPr>
  </w:style>
  <w:style w:type="paragraph" w:customStyle="1" w:styleId="WhoItsForCOVER">
    <w:name w:val="WhoItsForCOVER"/>
    <w:basedOn w:val="Normal"/>
    <w:pPr>
      <w:spacing w:line="620" w:lineRule="exact"/>
      <w:jc w:val="center"/>
    </w:pPr>
    <w:rPr>
      <w:b/>
      <w:sz w:val="48"/>
    </w:rPr>
  </w:style>
  <w:style w:type="paragraph" w:customStyle="1" w:styleId="TITLE-BigBrief">
    <w:name w:val="TITLE-Big &amp; Brief"/>
    <w:basedOn w:val="Heading1"/>
    <w:next w:val="TITLE-Medium"/>
    <w:pPr>
      <w:spacing w:before="0" w:line="780" w:lineRule="exact"/>
    </w:pPr>
    <w:rPr>
      <w:sz w:val="72"/>
    </w:rPr>
  </w:style>
  <w:style w:type="paragraph" w:customStyle="1" w:styleId="TITLE-Medium">
    <w:name w:val="TITLE-Medium"/>
    <w:basedOn w:val="TITLE-BigBrief"/>
    <w:next w:val="TITLE-SmallLengthy"/>
    <w:pPr>
      <w:spacing w:line="540" w:lineRule="exact"/>
    </w:pPr>
    <w:rPr>
      <w:sz w:val="48"/>
    </w:rPr>
  </w:style>
  <w:style w:type="paragraph" w:customStyle="1" w:styleId="TITLE-SmallLengthy">
    <w:name w:val="TITLE-Small &amp; Lengthy"/>
    <w:basedOn w:val="TITLE-Medium"/>
    <w:next w:val="Heading3"/>
    <w:pPr>
      <w:spacing w:line="400" w:lineRule="exact"/>
    </w:pPr>
    <w:rPr>
      <w:sz w:val="36"/>
    </w:rPr>
  </w:style>
  <w:style w:type="paragraph" w:customStyle="1" w:styleId="BALLOON-NamePhone">
    <w:name w:val="BALLOON - Name&amp;Phone"/>
    <w:basedOn w:val="Heading3"/>
    <w:pPr>
      <w:spacing w:before="0"/>
      <w:jc w:val="center"/>
    </w:pPr>
  </w:style>
  <w:style w:type="paragraph" w:customStyle="1" w:styleId="BALLOON-Date">
    <w:name w:val="BALLOON - Date"/>
    <w:basedOn w:val="BALLOON-NamePhone"/>
    <w:rPr>
      <w:sz w:val="22"/>
    </w:rPr>
  </w:style>
  <w:style w:type="paragraph" w:customStyle="1" w:styleId="WhoItsForINSIDE">
    <w:name w:val="WhoItsForINSIDE"/>
    <w:basedOn w:val="BALLOON-Date"/>
    <w:pPr>
      <w:spacing w:line="200" w:lineRule="exact"/>
    </w:pPr>
    <w:rPr>
      <w:sz w:val="16"/>
    </w:rPr>
  </w:style>
  <w:style w:type="paragraph" w:customStyle="1" w:styleId="Cv1TITLE-BigBrief">
    <w:name w:val="Cv1  TITLE-Big &amp; Brief"/>
    <w:basedOn w:val="Heading1"/>
    <w:next w:val="Normal"/>
    <w:pPr>
      <w:spacing w:before="0" w:line="780" w:lineRule="exact"/>
    </w:pPr>
    <w:rPr>
      <w:sz w:val="72"/>
    </w:rPr>
  </w:style>
  <w:style w:type="paragraph" w:customStyle="1" w:styleId="Cv2TITLE-Medium">
    <w:name w:val="Cv2  TITLE-Medium"/>
    <w:basedOn w:val="Cv1TITLE-BigBrief"/>
    <w:next w:val="Normal"/>
    <w:pPr>
      <w:spacing w:line="540" w:lineRule="exact"/>
    </w:pPr>
    <w:rPr>
      <w:sz w:val="48"/>
    </w:rPr>
  </w:style>
  <w:style w:type="paragraph" w:customStyle="1" w:styleId="Cv3TITLE-SmallLengthy">
    <w:name w:val="Cv3  TITLE-Small &amp; Lengthy"/>
    <w:basedOn w:val="Cv2TITLE-Medium"/>
    <w:next w:val="Heading3"/>
    <w:pPr>
      <w:spacing w:line="400" w:lineRule="exact"/>
    </w:pPr>
    <w:rPr>
      <w:sz w:val="36"/>
    </w:rPr>
  </w:style>
  <w:style w:type="paragraph" w:customStyle="1" w:styleId="Cv4WhoItsForCOVER">
    <w:name w:val="Cv4  WhoItsForCOVER"/>
    <w:basedOn w:val="Normal"/>
    <w:pPr>
      <w:spacing w:line="620" w:lineRule="exact"/>
      <w:jc w:val="center"/>
    </w:pPr>
    <w:rPr>
      <w:b/>
      <w:sz w:val="48"/>
    </w:rPr>
  </w:style>
  <w:style w:type="paragraph" w:customStyle="1" w:styleId="Cv5BALLOON-NamePhone">
    <w:name w:val="Cv5  BALLOON - Name&amp;Phone"/>
    <w:basedOn w:val="Heading3"/>
    <w:pPr>
      <w:spacing w:before="0"/>
      <w:jc w:val="center"/>
    </w:pPr>
  </w:style>
  <w:style w:type="paragraph" w:customStyle="1" w:styleId="Cv6BALLOON-Date">
    <w:name w:val="Cv6  BALLOON - Date"/>
    <w:basedOn w:val="Cv5BALLOON-NamePhone"/>
    <w:rPr>
      <w:sz w:val="22"/>
    </w:rPr>
  </w:style>
  <w:style w:type="paragraph" w:customStyle="1" w:styleId="In00WhoItsForINSIDE">
    <w:name w:val="In00  WhoItsForINSIDE"/>
    <w:basedOn w:val="Cv6BALLOON-Date"/>
    <w:pPr>
      <w:spacing w:line="200" w:lineRule="exact"/>
    </w:pPr>
    <w:rPr>
      <w:sz w:val="16"/>
    </w:rPr>
  </w:style>
  <w:style w:type="paragraph" w:customStyle="1" w:styleId="In01Bodytext">
    <w:name w:val="In01  Body text"/>
    <w:basedOn w:val="Normal"/>
  </w:style>
  <w:style w:type="paragraph" w:customStyle="1" w:styleId="In02Bodytextindented">
    <w:name w:val="In02  Body text indented"/>
    <w:basedOn w:val="Normal"/>
    <w:pPr>
      <w:ind w:left="340" w:right="340"/>
    </w:pPr>
  </w:style>
  <w:style w:type="paragraph" w:customStyle="1" w:styleId="In03BulletPoint1">
    <w:name w:val="In03  BulletPoint 1"/>
    <w:basedOn w:val="In01Bodytext"/>
    <w:pPr>
      <w:numPr>
        <w:numId w:val="9"/>
      </w:numPr>
      <w:tabs>
        <w:tab w:val="clear" w:pos="360"/>
      </w:tabs>
      <w:spacing w:after="80"/>
    </w:pPr>
  </w:style>
  <w:style w:type="paragraph" w:customStyle="1" w:styleId="In04BulletPoint1Last">
    <w:name w:val="In04  BulletPoint 1 Last"/>
    <w:basedOn w:val="In03BulletPoint1"/>
    <w:next w:val="Normal"/>
    <w:pPr>
      <w:numPr>
        <w:numId w:val="0"/>
      </w:numPr>
      <w:spacing w:after="140"/>
      <w:ind w:left="340" w:hanging="340"/>
    </w:pPr>
  </w:style>
  <w:style w:type="paragraph" w:customStyle="1" w:styleId="In05BulletPoint2">
    <w:name w:val="In05  BulletPoint 2"/>
    <w:basedOn w:val="In03BulletPoint1"/>
    <w:pPr>
      <w:numPr>
        <w:numId w:val="10"/>
      </w:numPr>
      <w:tabs>
        <w:tab w:val="clear" w:pos="700"/>
      </w:tabs>
    </w:pPr>
  </w:style>
  <w:style w:type="paragraph" w:customStyle="1" w:styleId="In06BulletPoint2Last">
    <w:name w:val="In06  BulletPoint 2 Last"/>
    <w:basedOn w:val="In05BulletPoint2"/>
    <w:next w:val="In03BulletPoint1"/>
    <w:pPr>
      <w:numPr>
        <w:numId w:val="0"/>
      </w:numPr>
      <w:spacing w:after="140"/>
      <w:ind w:left="680" w:hanging="340"/>
    </w:pPr>
  </w:style>
  <w:style w:type="paragraph" w:customStyle="1" w:styleId="In07BulletPoint3">
    <w:name w:val="In07  BulletPoint 3"/>
    <w:basedOn w:val="In05BulletPoint2"/>
    <w:pPr>
      <w:numPr>
        <w:numId w:val="11"/>
      </w:numPr>
      <w:tabs>
        <w:tab w:val="clear" w:pos="1040"/>
      </w:tabs>
      <w:ind w:left="1020" w:hanging="340"/>
    </w:pPr>
  </w:style>
  <w:style w:type="paragraph" w:customStyle="1" w:styleId="In08BulletPoint3Last">
    <w:name w:val="In08  BulletPoint 3 Last"/>
    <w:basedOn w:val="In07BulletPoint3"/>
    <w:next w:val="ListBullet2"/>
    <w:pPr>
      <w:numPr>
        <w:numId w:val="0"/>
      </w:numPr>
      <w:spacing w:after="140"/>
      <w:ind w:left="1020" w:hanging="340"/>
    </w:pPr>
  </w:style>
  <w:style w:type="paragraph" w:customStyle="1" w:styleId="In09NumberBullet">
    <w:name w:val="In09  NumberBullet"/>
    <w:basedOn w:val="In03BulletPoint1"/>
    <w:pPr>
      <w:numPr>
        <w:numId w:val="12"/>
      </w:numPr>
      <w:tabs>
        <w:tab w:val="clear" w:pos="360"/>
      </w:tabs>
    </w:pPr>
  </w:style>
  <w:style w:type="paragraph" w:customStyle="1" w:styleId="In10NumberBullet1Last">
    <w:name w:val="In10  NumberBullet 1 Last"/>
    <w:basedOn w:val="In09NumberBullet"/>
    <w:next w:val="Normal"/>
    <w:pPr>
      <w:keepLines/>
      <w:numPr>
        <w:numId w:val="0"/>
      </w:numPr>
      <w:spacing w:after="140"/>
      <w:ind w:left="340" w:hanging="340"/>
    </w:pPr>
  </w:style>
  <w:style w:type="paragraph" w:styleId="BodyText">
    <w:name w:val="Body Text"/>
    <w:basedOn w:val="Normal"/>
    <w:semiHidden/>
    <w:rPr>
      <w:sz w:val="22"/>
    </w:rPr>
  </w:style>
  <w:style w:type="paragraph" w:styleId="BodyText2">
    <w:name w:val="Body Text 2"/>
    <w:basedOn w:val="Normal"/>
    <w:semiHidden/>
    <w:pPr>
      <w:jc w:val="both"/>
    </w:pPr>
    <w:rPr>
      <w:sz w:val="24"/>
    </w:rPr>
  </w:style>
  <w:style w:type="paragraph" w:styleId="BodyText3">
    <w:name w:val="Body Text 3"/>
    <w:basedOn w:val="Normal"/>
    <w:semiHidden/>
  </w:style>
  <w:style w:type="character" w:customStyle="1" w:styleId="wcc-normal1">
    <w:name w:val="wcc-normal1"/>
    <w:basedOn w:val="DefaultParagraphFont"/>
    <w:rPr>
      <w:rFonts w:ascii="Verdana" w:hAnsi="Verdana" w:hint="default"/>
      <w:sz w:val="24"/>
      <w:szCs w:val="24"/>
    </w:rPr>
  </w:style>
  <w:style w:type="character" w:styleId="Hyperlink">
    <w:name w:val="Hyperlink"/>
    <w:basedOn w:val="DefaultParagraphFont"/>
    <w:semiHidden/>
    <w:rPr>
      <w:color w:val="0000FF"/>
      <w:u w:val="single"/>
    </w:rPr>
  </w:style>
  <w:style w:type="paragraph" w:styleId="ListParagraph">
    <w:name w:val="List Paragraph"/>
    <w:basedOn w:val="Normal"/>
    <w:uiPriority w:val="34"/>
    <w:qFormat/>
    <w:rsid w:val="0069761F"/>
    <w:pPr>
      <w:ind w:left="720"/>
    </w:pPr>
  </w:style>
  <w:style w:type="paragraph" w:styleId="BalloonText">
    <w:name w:val="Balloon Text"/>
    <w:basedOn w:val="Normal"/>
    <w:link w:val="BalloonTextChar"/>
    <w:uiPriority w:val="99"/>
    <w:semiHidden/>
    <w:unhideWhenUsed/>
    <w:rsid w:val="00DD18EB"/>
    <w:rPr>
      <w:rFonts w:ascii="Tahoma" w:hAnsi="Tahoma" w:cs="Tahoma"/>
      <w:sz w:val="16"/>
      <w:szCs w:val="16"/>
    </w:rPr>
  </w:style>
  <w:style w:type="character" w:customStyle="1" w:styleId="BalloonTextChar">
    <w:name w:val="Balloon Text Char"/>
    <w:basedOn w:val="DefaultParagraphFont"/>
    <w:link w:val="BalloonText"/>
    <w:uiPriority w:val="99"/>
    <w:semiHidden/>
    <w:rsid w:val="00DD18EB"/>
    <w:rPr>
      <w:rFonts w:ascii="Tahoma" w:hAnsi="Tahoma" w:cs="Tahoma"/>
      <w:sz w:val="16"/>
      <w:szCs w:val="16"/>
      <w:lang w:eastAsia="en-US"/>
    </w:rPr>
  </w:style>
  <w:style w:type="paragraph" w:styleId="Revision">
    <w:name w:val="Revision"/>
    <w:hidden/>
    <w:uiPriority w:val="99"/>
    <w:semiHidden/>
    <w:rsid w:val="00C86596"/>
    <w:rPr>
      <w:rFonts w:ascii="Arial" w:hAnsi="Arial"/>
      <w:sz w:val="23"/>
      <w:lang w:eastAsia="en-US"/>
    </w:rPr>
  </w:style>
  <w:style w:type="table" w:styleId="TableGrid">
    <w:name w:val="Table Grid"/>
    <w:basedOn w:val="TableNormal"/>
    <w:uiPriority w:val="59"/>
    <w:rsid w:val="00E258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A6"/>
    <w:uiPriority w:val="99"/>
    <w:rsid w:val="0093280E"/>
    <w:rPr>
      <w:rFonts w:ascii="Lato Light" w:hAnsi="Lato Light" w:cs="Lato Light"/>
      <w:color w:val="000000"/>
      <w:sz w:val="22"/>
      <w:szCs w:val="22"/>
    </w:rPr>
  </w:style>
  <w:style w:type="character" w:styleId="CommentReference">
    <w:name w:val="annotation reference"/>
    <w:basedOn w:val="DefaultParagraphFont"/>
    <w:uiPriority w:val="99"/>
    <w:semiHidden/>
    <w:unhideWhenUsed/>
    <w:rsid w:val="00A22736"/>
    <w:rPr>
      <w:sz w:val="16"/>
      <w:szCs w:val="16"/>
    </w:rPr>
  </w:style>
  <w:style w:type="paragraph" w:styleId="CommentText">
    <w:name w:val="annotation text"/>
    <w:basedOn w:val="Normal"/>
    <w:link w:val="CommentTextChar"/>
    <w:uiPriority w:val="99"/>
    <w:semiHidden/>
    <w:unhideWhenUsed/>
    <w:rsid w:val="00A22736"/>
    <w:pPr>
      <w:spacing w:after="5"/>
      <w:ind w:left="10" w:right="1206" w:hanging="10"/>
    </w:pPr>
    <w:rPr>
      <w:rFonts w:eastAsia="Arial" w:cs="Arial"/>
      <w:color w:val="000000"/>
      <w:sz w:val="20"/>
      <w:lang w:eastAsia="en-GB"/>
    </w:rPr>
  </w:style>
  <w:style w:type="character" w:customStyle="1" w:styleId="CommentTextChar">
    <w:name w:val="Comment Text Char"/>
    <w:basedOn w:val="DefaultParagraphFont"/>
    <w:link w:val="CommentText"/>
    <w:uiPriority w:val="99"/>
    <w:semiHidden/>
    <w:rsid w:val="00A22736"/>
    <w:rPr>
      <w:rFonts w:ascii="Arial" w:eastAsia="Arial" w:hAnsi="Arial" w:cs="Arial"/>
      <w:color w:val="000000"/>
    </w:rPr>
  </w:style>
  <w:style w:type="paragraph" w:customStyle="1" w:styleId="Default">
    <w:name w:val="Default"/>
    <w:rsid w:val="008F314F"/>
    <w:pPr>
      <w:autoSpaceDE w:val="0"/>
      <w:autoSpaceDN w:val="0"/>
      <w:adjustRightInd w:val="0"/>
    </w:pPr>
    <w:rPr>
      <w:rFonts w:ascii="Arial" w:eastAsia="Calibri" w:hAnsi="Arial" w:cs="Arial"/>
      <w:color w:val="000000"/>
      <w:sz w:val="24"/>
      <w:szCs w:val="24"/>
      <w:lang w:eastAsia="en-US"/>
    </w:rPr>
  </w:style>
  <w:style w:type="paragraph" w:styleId="NoSpacing">
    <w:name w:val="No Spacing"/>
    <w:uiPriority w:val="1"/>
    <w:qFormat/>
    <w:rsid w:val="00F96160"/>
    <w:rPr>
      <w:rFonts w:ascii="Arial" w:hAnsi="Arial"/>
      <w:sz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794434">
      <w:bodyDiv w:val="1"/>
      <w:marLeft w:val="0"/>
      <w:marRight w:val="0"/>
      <w:marTop w:val="0"/>
      <w:marBottom w:val="0"/>
      <w:divBdr>
        <w:top w:val="none" w:sz="0" w:space="0" w:color="auto"/>
        <w:left w:val="none" w:sz="0" w:space="0" w:color="auto"/>
        <w:bottom w:val="none" w:sz="0" w:space="0" w:color="auto"/>
        <w:right w:val="none" w:sz="0" w:space="0" w:color="auto"/>
      </w:divBdr>
    </w:div>
    <w:div w:id="705718763">
      <w:bodyDiv w:val="1"/>
      <w:marLeft w:val="0"/>
      <w:marRight w:val="0"/>
      <w:marTop w:val="0"/>
      <w:marBottom w:val="0"/>
      <w:divBdr>
        <w:top w:val="none" w:sz="0" w:space="0" w:color="auto"/>
        <w:left w:val="none" w:sz="0" w:space="0" w:color="auto"/>
        <w:bottom w:val="none" w:sz="0" w:space="0" w:color="auto"/>
        <w:right w:val="none" w:sz="0" w:space="0" w:color="auto"/>
      </w:divBdr>
    </w:div>
    <w:div w:id="1447231630">
      <w:bodyDiv w:val="1"/>
      <w:marLeft w:val="0"/>
      <w:marRight w:val="0"/>
      <w:marTop w:val="0"/>
      <w:marBottom w:val="0"/>
      <w:divBdr>
        <w:top w:val="none" w:sz="0" w:space="0" w:color="auto"/>
        <w:left w:val="none" w:sz="0" w:space="0" w:color="auto"/>
        <w:bottom w:val="none" w:sz="0" w:space="0" w:color="auto"/>
        <w:right w:val="none" w:sz="0" w:space="0" w:color="auto"/>
      </w:divBdr>
    </w:div>
    <w:div w:id="1693922976">
      <w:bodyDiv w:val="1"/>
      <w:marLeft w:val="0"/>
      <w:marRight w:val="0"/>
      <w:marTop w:val="0"/>
      <w:marBottom w:val="0"/>
      <w:divBdr>
        <w:top w:val="none" w:sz="0" w:space="0" w:color="auto"/>
        <w:left w:val="none" w:sz="0" w:space="0" w:color="auto"/>
        <w:bottom w:val="none" w:sz="0" w:space="0" w:color="auto"/>
        <w:right w:val="none" w:sz="0" w:space="0" w:color="auto"/>
      </w:divBdr>
    </w:div>
    <w:div w:id="214449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K:\HRFactSheet\A4%20HR%20Factshee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87277-C470-4631-A92C-65E51753C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 HR Factsheet</Template>
  <TotalTime>1</TotalTime>
  <Pages>5</Pages>
  <Words>1044</Words>
  <Characters>5955</Characters>
  <Application>Microsoft Office Word</Application>
  <DocSecurity>2</DocSecurity>
  <Lines>49</Lines>
  <Paragraphs>13</Paragraphs>
  <ScaleCrop>false</ScaleCrop>
  <HeadingPairs>
    <vt:vector size="2" baseType="variant">
      <vt:variant>
        <vt:lpstr>Title</vt:lpstr>
      </vt:variant>
      <vt:variant>
        <vt:i4>1</vt:i4>
      </vt:variant>
    </vt:vector>
  </HeadingPairs>
  <TitlesOfParts>
    <vt:vector size="1" baseType="lpstr">
      <vt:lpstr> </vt:lpstr>
    </vt:vector>
  </TitlesOfParts>
  <Company>WCC</Company>
  <LinksUpToDate>false</LinksUpToDate>
  <CharactersWithSpaces>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TGodbehere</dc:creator>
  <cp:keywords/>
  <cp:lastModifiedBy>Chigwedere, Simbarashe</cp:lastModifiedBy>
  <cp:revision>2</cp:revision>
  <cp:lastPrinted>2010-03-18T14:26:00Z</cp:lastPrinted>
  <dcterms:created xsi:type="dcterms:W3CDTF">2026-07-28T13:43:00Z</dcterms:created>
  <dcterms:modified xsi:type="dcterms:W3CDTF">2026-07-28T13:43:00Z</dcterms:modified>
</cp:coreProperties>
</file>