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626AD" w14:textId="274138BF" w:rsidR="0069761F" w:rsidRPr="00DC2BBF" w:rsidRDefault="0069761F">
      <w:pPr>
        <w:jc w:val="both"/>
        <w:rPr>
          <w:b/>
          <w:sz w:val="40"/>
          <w:u w:val="single"/>
        </w:rPr>
      </w:pPr>
      <w:r w:rsidRPr="00DC2BBF">
        <w:rPr>
          <w:b/>
          <w:sz w:val="20"/>
        </w:rPr>
        <w:tab/>
      </w:r>
      <w:r w:rsidR="00DF49FF">
        <w:rPr>
          <w:b/>
          <w:noProof/>
          <w:sz w:val="20"/>
        </w:rPr>
        <w:drawing>
          <wp:inline distT="0" distB="0" distL="0" distR="0" wp14:anchorId="63A7A824" wp14:editId="2D761CF2">
            <wp:extent cx="2866390" cy="590550"/>
            <wp:effectExtent l="0" t="0" r="0" b="0"/>
            <wp:docPr id="1546929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6390" cy="590550"/>
                    </a:xfrm>
                    <a:prstGeom prst="rect">
                      <a:avLst/>
                    </a:prstGeom>
                    <a:noFill/>
                  </pic:spPr>
                </pic:pic>
              </a:graphicData>
            </a:graphic>
          </wp:inline>
        </w:drawing>
      </w:r>
    </w:p>
    <w:p w14:paraId="49A697AF" w14:textId="77777777" w:rsidR="0069761F" w:rsidRPr="00DC2BBF" w:rsidRDefault="0069761F">
      <w:pPr>
        <w:jc w:val="center"/>
        <w:rPr>
          <w:b/>
          <w:u w:val="single"/>
        </w:rPr>
      </w:pPr>
    </w:p>
    <w:p w14:paraId="1715F070" w14:textId="77777777" w:rsidR="00447704" w:rsidRPr="00DC2BBF" w:rsidRDefault="00447704" w:rsidP="00447704">
      <w:pPr>
        <w:jc w:val="center"/>
        <w:rPr>
          <w:b/>
          <w:sz w:val="32"/>
        </w:rPr>
      </w:pPr>
      <w:r w:rsidRPr="00DC2BBF">
        <w:rPr>
          <w:b/>
          <w:sz w:val="32"/>
        </w:rPr>
        <w:t>JOB DESCRIPTION</w:t>
      </w:r>
    </w:p>
    <w:p w14:paraId="3FB5C6B0" w14:textId="77777777" w:rsidR="00BC40E5" w:rsidRPr="00DC2BBF" w:rsidRDefault="00BC40E5" w:rsidP="00BC40E5">
      <w:pPr>
        <w:rPr>
          <w:highlight w:val="yellow"/>
        </w:rPr>
      </w:pPr>
    </w:p>
    <w:p w14:paraId="3B942B26" w14:textId="1C75628C" w:rsidR="00450BD2" w:rsidRPr="00DC2BBF" w:rsidRDefault="00BC40E5" w:rsidP="00BC40E5">
      <w:pPr>
        <w:rPr>
          <w:b/>
          <w:szCs w:val="23"/>
        </w:rPr>
      </w:pPr>
      <w:r w:rsidRPr="00DC2BBF">
        <w:rPr>
          <w:b/>
        </w:rPr>
        <w:t>Job Title:</w:t>
      </w:r>
      <w:r w:rsidR="000154F7" w:rsidRPr="00DC2BBF">
        <w:rPr>
          <w:b/>
        </w:rPr>
        <w:t xml:space="preserve"> </w:t>
      </w:r>
      <w:r w:rsidR="000154F7" w:rsidRPr="00DC2BBF">
        <w:rPr>
          <w:b/>
          <w:szCs w:val="23"/>
        </w:rPr>
        <w:t xml:space="preserve">SEND </w:t>
      </w:r>
      <w:r w:rsidR="00E67F85">
        <w:rPr>
          <w:b/>
          <w:szCs w:val="23"/>
        </w:rPr>
        <w:t>Practice</w:t>
      </w:r>
      <w:r w:rsidR="003C4A22">
        <w:rPr>
          <w:b/>
          <w:szCs w:val="23"/>
        </w:rPr>
        <w:t xml:space="preserve"> </w:t>
      </w:r>
      <w:r w:rsidR="000154F7" w:rsidRPr="00DC2BBF">
        <w:rPr>
          <w:b/>
          <w:szCs w:val="23"/>
        </w:rPr>
        <w:t>Manager</w:t>
      </w:r>
    </w:p>
    <w:p w14:paraId="3E482925" w14:textId="74931E71" w:rsidR="00BC40E5" w:rsidRPr="00DC2BBF" w:rsidRDefault="00BC40E5" w:rsidP="00BC40E5">
      <w:pPr>
        <w:rPr>
          <w:b/>
        </w:rPr>
      </w:pPr>
      <w:r w:rsidRPr="00DC2BBF">
        <w:rPr>
          <w:b/>
        </w:rPr>
        <w:t>Directorate &amp; Section/Unit:</w:t>
      </w:r>
      <w:r w:rsidR="000154F7" w:rsidRPr="00DC2BBF">
        <w:rPr>
          <w:b/>
        </w:rPr>
        <w:t xml:space="preserve"> </w:t>
      </w:r>
      <w:r w:rsidR="002F6862">
        <w:rPr>
          <w:b/>
        </w:rPr>
        <w:t xml:space="preserve">Age </w:t>
      </w:r>
      <w:r w:rsidR="003C4A22">
        <w:rPr>
          <w:b/>
        </w:rPr>
        <w:t>Disability</w:t>
      </w:r>
      <w:r w:rsidR="00784595">
        <w:rPr>
          <w:b/>
        </w:rPr>
        <w:t xml:space="preserve"> Service</w:t>
      </w:r>
      <w:r w:rsidR="000154F7" w:rsidRPr="00DC2BBF">
        <w:rPr>
          <w:b/>
        </w:rPr>
        <w:t xml:space="preserve"> (0-25)</w:t>
      </w:r>
      <w:r w:rsidR="00784595">
        <w:rPr>
          <w:b/>
        </w:rPr>
        <w:t xml:space="preserve"> – SEND Service</w:t>
      </w:r>
    </w:p>
    <w:p w14:paraId="715F5032" w14:textId="22ABC0F0" w:rsidR="00933838" w:rsidRPr="00DC2BBF" w:rsidRDefault="00933838" w:rsidP="00933838">
      <w:pPr>
        <w:rPr>
          <w:b/>
        </w:rPr>
      </w:pPr>
      <w:r w:rsidRPr="00DC2BBF">
        <w:rPr>
          <w:b/>
        </w:rPr>
        <w:t>Reporting to:</w:t>
      </w:r>
      <w:r w:rsidR="000154F7" w:rsidRPr="00DC2BBF">
        <w:rPr>
          <w:b/>
        </w:rPr>
        <w:t xml:space="preserve"> </w:t>
      </w:r>
      <w:r w:rsidR="00E67F85">
        <w:rPr>
          <w:b/>
        </w:rPr>
        <w:t xml:space="preserve">Group Manager </w:t>
      </w:r>
      <w:r w:rsidR="000154F7" w:rsidRPr="00DC2BBF">
        <w:rPr>
          <w:b/>
        </w:rPr>
        <w:t>for SEND</w:t>
      </w:r>
    </w:p>
    <w:p w14:paraId="1CF98EF9" w14:textId="71CD5503" w:rsidR="008A0AA8" w:rsidRDefault="00933838" w:rsidP="00933838">
      <w:pPr>
        <w:rPr>
          <w:b/>
        </w:rPr>
      </w:pPr>
      <w:r w:rsidRPr="00DC2BBF">
        <w:rPr>
          <w:b/>
        </w:rPr>
        <w:t xml:space="preserve">Management </w:t>
      </w:r>
      <w:r w:rsidR="008A0AA8" w:rsidRPr="00DC2BBF">
        <w:rPr>
          <w:b/>
        </w:rPr>
        <w:t>responsibility for (Level 1 Manager and above):</w:t>
      </w:r>
      <w:r w:rsidR="000154F7" w:rsidRPr="00DC2BBF">
        <w:rPr>
          <w:b/>
        </w:rPr>
        <w:t xml:space="preserve"> </w:t>
      </w:r>
      <w:r w:rsidR="00E67F85">
        <w:rPr>
          <w:b/>
        </w:rPr>
        <w:t>Team Manage</w:t>
      </w:r>
      <w:r w:rsidR="005F79BE">
        <w:rPr>
          <w:b/>
        </w:rPr>
        <w:t>rs</w:t>
      </w:r>
    </w:p>
    <w:p w14:paraId="119E7DD1" w14:textId="6AEE2964" w:rsidR="005F79BE" w:rsidRPr="00DC2BBF" w:rsidRDefault="005F79BE" w:rsidP="00933838">
      <w:pPr>
        <w:rPr>
          <w:b/>
        </w:rPr>
      </w:pPr>
      <w:r w:rsidRPr="00DC2BBF">
        <w:rPr>
          <w:b/>
        </w:rPr>
        <w:t>Salary Grade:</w:t>
      </w:r>
      <w:r w:rsidR="003C4A22">
        <w:rPr>
          <w:b/>
        </w:rPr>
        <w:t xml:space="preserve"> </w:t>
      </w:r>
      <w:r>
        <w:rPr>
          <w:b/>
        </w:rPr>
        <w:t>P05</w:t>
      </w:r>
      <w:r w:rsidRPr="00DC2BBF">
        <w:rPr>
          <w:b/>
        </w:rPr>
        <w:tab/>
      </w:r>
    </w:p>
    <w:p w14:paraId="3ACAD1F7" w14:textId="77777777" w:rsidR="008A0AA8" w:rsidRPr="00DC2BBF" w:rsidRDefault="008A0AA8" w:rsidP="00933838">
      <w:pPr>
        <w:rPr>
          <w:b/>
        </w:rPr>
      </w:pPr>
    </w:p>
    <w:p w14:paraId="11E5CC85" w14:textId="77777777" w:rsidR="0092322B" w:rsidRPr="00DC2BBF" w:rsidRDefault="0092322B">
      <w:pPr>
        <w:rPr>
          <w:sz w:val="21"/>
        </w:rPr>
      </w:pPr>
    </w:p>
    <w:p w14:paraId="37E3D159" w14:textId="77777777" w:rsidR="0050074F" w:rsidRPr="00DC2BBF" w:rsidRDefault="0050074F">
      <w:pPr>
        <w:rPr>
          <w:b/>
          <w:szCs w:val="23"/>
        </w:rPr>
      </w:pPr>
      <w:r w:rsidRPr="00DC2BBF">
        <w:rPr>
          <w:b/>
          <w:szCs w:val="23"/>
        </w:rPr>
        <w:t>Our People Values:</w:t>
      </w:r>
    </w:p>
    <w:p w14:paraId="39E324AA" w14:textId="7BDA5ECA" w:rsidR="0050074F" w:rsidRPr="00DC2BBF" w:rsidRDefault="009E163B">
      <w:pPr>
        <w:rPr>
          <w:szCs w:val="23"/>
        </w:rPr>
      </w:pPr>
      <w:r w:rsidRPr="00DC2BBF">
        <w:rPr>
          <w:rFonts w:cs="Lato Light"/>
          <w:sz w:val="22"/>
          <w:szCs w:val="22"/>
        </w:rPr>
        <w:t xml:space="preserve">Our Vision, Mission, and Values define our reason for being. They are indicators of our direction of travel, to guide services and colleagues. This is particularly important for Worcestershire Children </w:t>
      </w:r>
      <w:r w:rsidR="005F79BE">
        <w:rPr>
          <w:rFonts w:cs="Lato Light"/>
          <w:sz w:val="22"/>
          <w:szCs w:val="22"/>
        </w:rPr>
        <w:t>Services</w:t>
      </w:r>
      <w:r w:rsidRPr="00DC2BBF">
        <w:rPr>
          <w:rFonts w:cs="Lato Light"/>
          <w:sz w:val="22"/>
          <w:szCs w:val="22"/>
        </w:rPr>
        <w:t xml:space="preserve"> as our </w:t>
      </w:r>
      <w:r w:rsidR="005F79BE">
        <w:rPr>
          <w:rFonts w:cs="Lato Light"/>
          <w:sz w:val="22"/>
          <w:szCs w:val="22"/>
        </w:rPr>
        <w:t xml:space="preserve">values </w:t>
      </w:r>
      <w:r w:rsidRPr="00DC2BBF">
        <w:rPr>
          <w:rFonts w:cs="Lato Light"/>
          <w:sz w:val="22"/>
          <w:szCs w:val="22"/>
        </w:rPr>
        <w:t>represent positive change and new opportunities for colleagues and children, young people and families:</w:t>
      </w:r>
    </w:p>
    <w:p w14:paraId="5A0265B9" w14:textId="77777777" w:rsidR="009E163B" w:rsidRPr="00DC2BBF" w:rsidRDefault="009E163B" w:rsidP="009E163B">
      <w:pPr>
        <w:numPr>
          <w:ilvl w:val="0"/>
          <w:numId w:val="18"/>
        </w:numPr>
        <w:rPr>
          <w:b/>
          <w:i/>
          <w:szCs w:val="23"/>
        </w:rPr>
      </w:pPr>
      <w:r w:rsidRPr="00DC2BBF">
        <w:rPr>
          <w:b/>
          <w:i/>
          <w:szCs w:val="23"/>
        </w:rPr>
        <w:t xml:space="preserve">Children at our Heart - </w:t>
      </w:r>
      <w:r w:rsidRPr="00DC2BBF">
        <w:rPr>
          <w:rStyle w:val="A6"/>
          <w:color w:val="auto"/>
        </w:rPr>
        <w:t>We will keep children and young people at the heart of everything we do</w:t>
      </w:r>
    </w:p>
    <w:p w14:paraId="29054D7D" w14:textId="77777777" w:rsidR="009E163B" w:rsidRPr="00DC2BBF" w:rsidRDefault="009E163B" w:rsidP="009E163B">
      <w:pPr>
        <w:numPr>
          <w:ilvl w:val="0"/>
          <w:numId w:val="18"/>
        </w:numPr>
        <w:rPr>
          <w:b/>
          <w:i/>
          <w:szCs w:val="23"/>
        </w:rPr>
      </w:pPr>
      <w:r w:rsidRPr="00DC2BBF">
        <w:rPr>
          <w:b/>
          <w:i/>
          <w:szCs w:val="23"/>
        </w:rPr>
        <w:t xml:space="preserve">Value Family Life - </w:t>
      </w:r>
      <w:r w:rsidRPr="00DC2BBF">
        <w:rPr>
          <w:rFonts w:ascii="Lato Light" w:hAnsi="Lato Light" w:cs="Lato Light"/>
          <w:sz w:val="22"/>
          <w:szCs w:val="22"/>
          <w:lang w:eastAsia="en-GB"/>
        </w:rPr>
        <w:t xml:space="preserve">We will support and empower parents to care for their own children well </w:t>
      </w:r>
    </w:p>
    <w:p w14:paraId="4B7A81BC" w14:textId="77777777" w:rsidR="009E163B" w:rsidRPr="00DC2BBF" w:rsidRDefault="009E163B" w:rsidP="009E163B">
      <w:pPr>
        <w:numPr>
          <w:ilvl w:val="0"/>
          <w:numId w:val="18"/>
        </w:numPr>
        <w:rPr>
          <w:b/>
          <w:i/>
          <w:szCs w:val="23"/>
        </w:rPr>
      </w:pPr>
      <w:r w:rsidRPr="00DC2BBF">
        <w:rPr>
          <w:b/>
          <w:i/>
          <w:szCs w:val="23"/>
        </w:rPr>
        <w:t xml:space="preserve">Good Education for All - </w:t>
      </w:r>
      <w:r w:rsidRPr="00DC2BBF">
        <w:rPr>
          <w:rFonts w:ascii="Lato Light" w:hAnsi="Lato Light" w:cs="Lato Light"/>
          <w:sz w:val="22"/>
          <w:szCs w:val="22"/>
          <w:lang w:eastAsia="en-GB"/>
        </w:rPr>
        <w:t xml:space="preserve">We will value education as the best start in life for all children and young people </w:t>
      </w:r>
    </w:p>
    <w:p w14:paraId="35CFF485" w14:textId="77777777" w:rsidR="009E163B" w:rsidRPr="00DC2BBF" w:rsidRDefault="009E163B" w:rsidP="009E163B">
      <w:pPr>
        <w:numPr>
          <w:ilvl w:val="0"/>
          <w:numId w:val="18"/>
        </w:numPr>
        <w:rPr>
          <w:szCs w:val="23"/>
        </w:rPr>
      </w:pPr>
      <w:r w:rsidRPr="00DC2BBF">
        <w:rPr>
          <w:b/>
          <w:i/>
          <w:szCs w:val="23"/>
        </w:rPr>
        <w:t xml:space="preserve">Protection from Harm - </w:t>
      </w:r>
      <w:r w:rsidRPr="00DC2BBF">
        <w:rPr>
          <w:rFonts w:ascii="Lato Light" w:hAnsi="Lato Light" w:cs="Lato Light"/>
          <w:sz w:val="22"/>
          <w:szCs w:val="22"/>
          <w:lang w:eastAsia="en-GB"/>
        </w:rPr>
        <w:t>We will act in a professional and timely way to protect children from harm</w:t>
      </w:r>
    </w:p>
    <w:p w14:paraId="05E46963" w14:textId="77777777" w:rsidR="007D2FDC" w:rsidRPr="00DC2BBF" w:rsidRDefault="007D2FDC" w:rsidP="009E163B">
      <w:pPr>
        <w:rPr>
          <w:szCs w:val="23"/>
        </w:rPr>
      </w:pPr>
    </w:p>
    <w:p w14:paraId="26ABB0FD" w14:textId="77777777" w:rsidR="0050074F" w:rsidRPr="00DC2BBF" w:rsidRDefault="0050074F">
      <w:pPr>
        <w:rPr>
          <w:sz w:val="21"/>
        </w:rPr>
      </w:pPr>
    </w:p>
    <w:p w14:paraId="23B1B254" w14:textId="77777777" w:rsidR="00C63A57" w:rsidRPr="00DC2BBF" w:rsidRDefault="00822B6B" w:rsidP="00C63A57">
      <w:pPr>
        <w:rPr>
          <w:b/>
          <w:szCs w:val="23"/>
        </w:rPr>
      </w:pPr>
      <w:r w:rsidRPr="00DC2BBF">
        <w:rPr>
          <w:b/>
          <w:szCs w:val="23"/>
        </w:rPr>
        <w:t>P</w:t>
      </w:r>
      <w:r w:rsidR="00C63A57" w:rsidRPr="00DC2BBF">
        <w:rPr>
          <w:b/>
          <w:szCs w:val="23"/>
        </w:rPr>
        <w:t>urpose of jo</w:t>
      </w:r>
      <w:r w:rsidR="00541299" w:rsidRPr="00DC2BBF">
        <w:rPr>
          <w:b/>
          <w:szCs w:val="23"/>
        </w:rPr>
        <w:t>b:</w:t>
      </w:r>
      <w:r w:rsidR="00C63A57" w:rsidRPr="00DC2BBF">
        <w:rPr>
          <w:b/>
          <w:szCs w:val="23"/>
        </w:rPr>
        <w:t xml:space="preserve"> </w:t>
      </w:r>
      <w:r w:rsidR="00C63A57" w:rsidRPr="00DC2BBF">
        <w:rPr>
          <w:b/>
          <w:szCs w:val="23"/>
        </w:rPr>
        <w:tab/>
      </w:r>
    </w:p>
    <w:p w14:paraId="731300E0" w14:textId="77777777" w:rsidR="000154F7" w:rsidRPr="00DC2BBF" w:rsidRDefault="000154F7" w:rsidP="00C63A57">
      <w:pPr>
        <w:rPr>
          <w:b/>
          <w:szCs w:val="23"/>
        </w:rPr>
      </w:pPr>
    </w:p>
    <w:p w14:paraId="3B1592B4" w14:textId="50AA85E7" w:rsidR="000154F7" w:rsidRPr="00DC2BBF" w:rsidRDefault="000154F7" w:rsidP="000154F7">
      <w:pPr>
        <w:overflowPunct w:val="0"/>
        <w:autoSpaceDE w:val="0"/>
        <w:autoSpaceDN w:val="0"/>
        <w:adjustRightInd w:val="0"/>
        <w:textAlignment w:val="baseline"/>
        <w:rPr>
          <w:sz w:val="22"/>
          <w:szCs w:val="22"/>
        </w:rPr>
      </w:pPr>
      <w:bookmarkStart w:id="0" w:name="_Hlk14552909"/>
      <w:r w:rsidRPr="00DC2BBF">
        <w:rPr>
          <w:sz w:val="22"/>
          <w:szCs w:val="22"/>
        </w:rPr>
        <w:t xml:space="preserve">The SEND </w:t>
      </w:r>
      <w:r w:rsidR="00784595">
        <w:rPr>
          <w:sz w:val="22"/>
          <w:szCs w:val="22"/>
        </w:rPr>
        <w:t>Practice Manager</w:t>
      </w:r>
      <w:r w:rsidRPr="00DC2BBF">
        <w:rPr>
          <w:sz w:val="22"/>
          <w:szCs w:val="22"/>
        </w:rPr>
        <w:t xml:space="preserve"> is a strong leader, who will co-ordinate the operational management of Worcestershire </w:t>
      </w:r>
      <w:r w:rsidR="00172EB5">
        <w:rPr>
          <w:sz w:val="22"/>
          <w:szCs w:val="22"/>
        </w:rPr>
        <w:t>County Council</w:t>
      </w:r>
      <w:r w:rsidRPr="00DC2BBF">
        <w:rPr>
          <w:sz w:val="22"/>
          <w:szCs w:val="22"/>
        </w:rPr>
        <w:t xml:space="preserve"> </w:t>
      </w:r>
      <w:r w:rsidR="00784595">
        <w:rPr>
          <w:sz w:val="22"/>
          <w:szCs w:val="22"/>
        </w:rPr>
        <w:t xml:space="preserve">SEND </w:t>
      </w:r>
      <w:r w:rsidRPr="00DC2BBF">
        <w:rPr>
          <w:sz w:val="22"/>
          <w:szCs w:val="22"/>
        </w:rPr>
        <w:t>casework responsibilities, in relation to the SEND statutory framework</w:t>
      </w:r>
      <w:r w:rsidR="00784595">
        <w:rPr>
          <w:sz w:val="22"/>
          <w:szCs w:val="22"/>
        </w:rPr>
        <w:t xml:space="preserve"> ensuring the timely delivery of high quality, child centred plans. </w:t>
      </w:r>
    </w:p>
    <w:p w14:paraId="45A9CAA6" w14:textId="77777777" w:rsidR="000154F7" w:rsidRPr="00DC2BBF" w:rsidRDefault="000154F7" w:rsidP="000154F7">
      <w:pPr>
        <w:overflowPunct w:val="0"/>
        <w:autoSpaceDE w:val="0"/>
        <w:autoSpaceDN w:val="0"/>
        <w:adjustRightInd w:val="0"/>
        <w:textAlignment w:val="baseline"/>
        <w:rPr>
          <w:sz w:val="22"/>
          <w:szCs w:val="22"/>
        </w:rPr>
      </w:pPr>
    </w:p>
    <w:p w14:paraId="1DD0122E" w14:textId="00F382E5" w:rsidR="000154F7" w:rsidRPr="00DC2BBF" w:rsidRDefault="000154F7" w:rsidP="000154F7">
      <w:pPr>
        <w:overflowPunct w:val="0"/>
        <w:autoSpaceDE w:val="0"/>
        <w:autoSpaceDN w:val="0"/>
        <w:adjustRightInd w:val="0"/>
        <w:textAlignment w:val="baseline"/>
        <w:rPr>
          <w:sz w:val="22"/>
          <w:szCs w:val="22"/>
        </w:rPr>
      </w:pPr>
      <w:r w:rsidRPr="00DC2BBF">
        <w:rPr>
          <w:sz w:val="22"/>
          <w:szCs w:val="22"/>
        </w:rPr>
        <w:t xml:space="preserve">The SEND </w:t>
      </w:r>
      <w:r w:rsidR="00B46955">
        <w:rPr>
          <w:sz w:val="22"/>
          <w:szCs w:val="22"/>
        </w:rPr>
        <w:t>Practice</w:t>
      </w:r>
      <w:r w:rsidRPr="00DC2BBF">
        <w:rPr>
          <w:sz w:val="22"/>
          <w:szCs w:val="22"/>
        </w:rPr>
        <w:t xml:space="preserve"> Manager will oversee and closely monitor the work of the </w:t>
      </w:r>
      <w:r w:rsidR="00784595">
        <w:rPr>
          <w:sz w:val="22"/>
          <w:szCs w:val="22"/>
        </w:rPr>
        <w:t>SEND area teams (Pre and Post 14)</w:t>
      </w:r>
      <w:r w:rsidRPr="00DC2BBF">
        <w:rPr>
          <w:sz w:val="22"/>
          <w:szCs w:val="22"/>
        </w:rPr>
        <w:t xml:space="preserve">to ensure that statutory responsibilities are met and that parent carers, children and young people (CYP), educational settings and other professionals experience effective, clear and timely </w:t>
      </w:r>
      <w:r w:rsidR="00784595">
        <w:rPr>
          <w:sz w:val="22"/>
          <w:szCs w:val="22"/>
        </w:rPr>
        <w:t xml:space="preserve">responses </w:t>
      </w:r>
      <w:r w:rsidRPr="00DC2BBF">
        <w:rPr>
          <w:sz w:val="22"/>
          <w:szCs w:val="22"/>
        </w:rPr>
        <w:t>when CYP have an Education Health Care Plan (EHCP) or a request for an Education Health and Care Needs Assessment is made.</w:t>
      </w:r>
      <w:r w:rsidR="00457F30">
        <w:rPr>
          <w:sz w:val="22"/>
          <w:szCs w:val="22"/>
        </w:rPr>
        <w:t xml:space="preserve"> They will also work closely with and have oversight of the assessment </w:t>
      </w:r>
      <w:proofErr w:type="gramStart"/>
      <w:r w:rsidR="00457F30">
        <w:rPr>
          <w:sz w:val="22"/>
          <w:szCs w:val="22"/>
        </w:rPr>
        <w:t>team,</w:t>
      </w:r>
      <w:proofErr w:type="gramEnd"/>
      <w:r w:rsidR="00457F30">
        <w:rPr>
          <w:sz w:val="22"/>
          <w:szCs w:val="22"/>
        </w:rPr>
        <w:t xml:space="preserve"> complaints team and the tribunals team.</w:t>
      </w:r>
      <w:r w:rsidR="00784595">
        <w:rPr>
          <w:sz w:val="22"/>
          <w:szCs w:val="22"/>
        </w:rPr>
        <w:t xml:space="preserve"> The </w:t>
      </w:r>
      <w:r w:rsidR="00B46955">
        <w:rPr>
          <w:sz w:val="22"/>
          <w:szCs w:val="22"/>
        </w:rPr>
        <w:t>Practice</w:t>
      </w:r>
      <w:r w:rsidR="00784595">
        <w:rPr>
          <w:sz w:val="22"/>
          <w:szCs w:val="22"/>
        </w:rPr>
        <w:t xml:space="preserve"> manager will support the development of the SEND service and ensure that learning </w:t>
      </w:r>
      <w:r w:rsidR="00457F30">
        <w:rPr>
          <w:sz w:val="22"/>
          <w:szCs w:val="22"/>
        </w:rPr>
        <w:t>from auditing and complaints influences</w:t>
      </w:r>
      <w:r w:rsidR="00784595">
        <w:rPr>
          <w:sz w:val="22"/>
          <w:szCs w:val="22"/>
        </w:rPr>
        <w:t xml:space="preserve"> change within the system. </w:t>
      </w:r>
    </w:p>
    <w:bookmarkEnd w:id="0"/>
    <w:p w14:paraId="52563A50" w14:textId="77777777" w:rsidR="000154F7" w:rsidRPr="00DC2BBF" w:rsidRDefault="000154F7" w:rsidP="000154F7">
      <w:pPr>
        <w:overflowPunct w:val="0"/>
        <w:autoSpaceDE w:val="0"/>
        <w:autoSpaceDN w:val="0"/>
        <w:adjustRightInd w:val="0"/>
        <w:textAlignment w:val="baseline"/>
        <w:rPr>
          <w:sz w:val="22"/>
          <w:szCs w:val="22"/>
        </w:rPr>
      </w:pPr>
    </w:p>
    <w:p w14:paraId="5107F377" w14:textId="68DEBDF6" w:rsidR="000154F7" w:rsidRPr="00DC2BBF" w:rsidRDefault="000154F7" w:rsidP="000154F7">
      <w:pPr>
        <w:overflowPunct w:val="0"/>
        <w:autoSpaceDE w:val="0"/>
        <w:autoSpaceDN w:val="0"/>
        <w:adjustRightInd w:val="0"/>
        <w:textAlignment w:val="baseline"/>
        <w:rPr>
          <w:sz w:val="22"/>
          <w:szCs w:val="22"/>
        </w:rPr>
      </w:pPr>
      <w:r w:rsidRPr="00DC2BBF">
        <w:rPr>
          <w:sz w:val="22"/>
          <w:szCs w:val="22"/>
        </w:rPr>
        <w:t xml:space="preserve">Reporting to the </w:t>
      </w:r>
      <w:r w:rsidRPr="00DC2BBF">
        <w:rPr>
          <w:bCs/>
          <w:sz w:val="22"/>
          <w:szCs w:val="22"/>
        </w:rPr>
        <w:t>Group Manger</w:t>
      </w:r>
      <w:r w:rsidRPr="00DC2BBF">
        <w:rPr>
          <w:sz w:val="22"/>
          <w:szCs w:val="22"/>
        </w:rPr>
        <w:t xml:space="preserve"> SEND (0-25), the post holder will improve consistency and further develop practice within the teams and ensure that staff receive the support, training and supervision they need to be effective in their roles. </w:t>
      </w:r>
      <w:r w:rsidR="00457F30">
        <w:rPr>
          <w:sz w:val="22"/>
          <w:szCs w:val="22"/>
        </w:rPr>
        <w:t xml:space="preserve">The Practice manager will act up and support the Group Manager function during periods of absence /annual leave. </w:t>
      </w:r>
    </w:p>
    <w:p w14:paraId="3914055B" w14:textId="77777777" w:rsidR="000154F7" w:rsidRPr="00DC2BBF" w:rsidRDefault="000154F7" w:rsidP="000154F7">
      <w:pPr>
        <w:overflowPunct w:val="0"/>
        <w:autoSpaceDE w:val="0"/>
        <w:autoSpaceDN w:val="0"/>
        <w:adjustRightInd w:val="0"/>
        <w:textAlignment w:val="baseline"/>
        <w:rPr>
          <w:sz w:val="22"/>
          <w:szCs w:val="22"/>
        </w:rPr>
      </w:pPr>
    </w:p>
    <w:p w14:paraId="501E47D4" w14:textId="77777777" w:rsidR="000154F7" w:rsidRPr="00DC2BBF" w:rsidRDefault="000154F7" w:rsidP="000154F7">
      <w:pPr>
        <w:overflowPunct w:val="0"/>
        <w:autoSpaceDE w:val="0"/>
        <w:autoSpaceDN w:val="0"/>
        <w:adjustRightInd w:val="0"/>
        <w:textAlignment w:val="baseline"/>
        <w:rPr>
          <w:sz w:val="22"/>
          <w:szCs w:val="22"/>
        </w:rPr>
      </w:pPr>
      <w:r w:rsidRPr="00DC2BBF">
        <w:rPr>
          <w:sz w:val="22"/>
          <w:szCs w:val="22"/>
        </w:rPr>
        <w:t>The post holder will:</w:t>
      </w:r>
    </w:p>
    <w:p w14:paraId="34B66CB4" w14:textId="637F3814" w:rsidR="000154F7" w:rsidRPr="00DC2BBF" w:rsidRDefault="000154F7" w:rsidP="000154F7">
      <w:pPr>
        <w:pStyle w:val="ListParagraph"/>
        <w:numPr>
          <w:ilvl w:val="0"/>
          <w:numId w:val="22"/>
        </w:numPr>
        <w:overflowPunct w:val="0"/>
        <w:autoSpaceDE w:val="0"/>
        <w:autoSpaceDN w:val="0"/>
        <w:adjustRightInd w:val="0"/>
        <w:contextualSpacing/>
        <w:textAlignment w:val="baseline"/>
        <w:rPr>
          <w:sz w:val="22"/>
          <w:szCs w:val="22"/>
        </w:rPr>
      </w:pPr>
      <w:r w:rsidRPr="00DC2BBF">
        <w:rPr>
          <w:sz w:val="22"/>
          <w:szCs w:val="22"/>
        </w:rPr>
        <w:t>Have substantial and successful experience of working within a local authority children's service and will have worked in a leadership role within SEND casework previously.</w:t>
      </w:r>
    </w:p>
    <w:p w14:paraId="55750351" w14:textId="77777777" w:rsidR="000154F7" w:rsidRPr="00DC2BBF" w:rsidRDefault="000154F7" w:rsidP="000154F7">
      <w:pPr>
        <w:pStyle w:val="ListParagraph"/>
        <w:numPr>
          <w:ilvl w:val="0"/>
          <w:numId w:val="22"/>
        </w:numPr>
        <w:overflowPunct w:val="0"/>
        <w:autoSpaceDE w:val="0"/>
        <w:autoSpaceDN w:val="0"/>
        <w:adjustRightInd w:val="0"/>
        <w:contextualSpacing/>
        <w:textAlignment w:val="baseline"/>
        <w:rPr>
          <w:sz w:val="22"/>
          <w:szCs w:val="22"/>
        </w:rPr>
      </w:pPr>
      <w:r w:rsidRPr="00DC2BBF">
        <w:rPr>
          <w:sz w:val="22"/>
          <w:szCs w:val="22"/>
        </w:rPr>
        <w:t xml:space="preserve">Be a strong leader, with expertise </w:t>
      </w:r>
      <w:proofErr w:type="gramStart"/>
      <w:r w:rsidRPr="00DC2BBF">
        <w:rPr>
          <w:sz w:val="22"/>
          <w:szCs w:val="22"/>
        </w:rPr>
        <w:t>in the area of</w:t>
      </w:r>
      <w:proofErr w:type="gramEnd"/>
      <w:r w:rsidRPr="00DC2BBF">
        <w:rPr>
          <w:sz w:val="22"/>
          <w:szCs w:val="22"/>
        </w:rPr>
        <w:t xml:space="preserve"> SEND, confident in working with complex casework and engaging team members in change and improvement.</w:t>
      </w:r>
    </w:p>
    <w:p w14:paraId="050D10AC" w14:textId="2297481C" w:rsidR="000154F7" w:rsidRPr="00DC2BBF" w:rsidRDefault="000154F7" w:rsidP="000154F7">
      <w:pPr>
        <w:pStyle w:val="ListParagraph"/>
        <w:numPr>
          <w:ilvl w:val="0"/>
          <w:numId w:val="22"/>
        </w:numPr>
        <w:overflowPunct w:val="0"/>
        <w:autoSpaceDE w:val="0"/>
        <w:autoSpaceDN w:val="0"/>
        <w:adjustRightInd w:val="0"/>
        <w:contextualSpacing/>
        <w:textAlignment w:val="baseline"/>
        <w:rPr>
          <w:sz w:val="22"/>
          <w:szCs w:val="22"/>
        </w:rPr>
      </w:pPr>
      <w:r w:rsidRPr="00DC2BBF">
        <w:rPr>
          <w:sz w:val="22"/>
          <w:szCs w:val="22"/>
        </w:rPr>
        <w:t>Be insightful about and committed to</w:t>
      </w:r>
      <w:r w:rsidR="00784595">
        <w:rPr>
          <w:sz w:val="22"/>
          <w:szCs w:val="22"/>
        </w:rPr>
        <w:t xml:space="preserve"> hearing and learning from</w:t>
      </w:r>
      <w:r w:rsidRPr="00DC2BBF">
        <w:rPr>
          <w:sz w:val="22"/>
          <w:szCs w:val="22"/>
        </w:rPr>
        <w:t xml:space="preserve"> the experiences of parents carers and CYP with SEND.</w:t>
      </w:r>
    </w:p>
    <w:p w14:paraId="61454C95" w14:textId="77777777" w:rsidR="000154F7" w:rsidRPr="00DC2BBF" w:rsidRDefault="000154F7" w:rsidP="000154F7">
      <w:pPr>
        <w:pStyle w:val="ListParagraph"/>
        <w:numPr>
          <w:ilvl w:val="0"/>
          <w:numId w:val="22"/>
        </w:numPr>
        <w:overflowPunct w:val="0"/>
        <w:autoSpaceDE w:val="0"/>
        <w:autoSpaceDN w:val="0"/>
        <w:adjustRightInd w:val="0"/>
        <w:contextualSpacing/>
        <w:textAlignment w:val="baseline"/>
        <w:rPr>
          <w:sz w:val="22"/>
          <w:szCs w:val="22"/>
        </w:rPr>
      </w:pPr>
      <w:r w:rsidRPr="00DC2BBF">
        <w:rPr>
          <w:sz w:val="22"/>
          <w:szCs w:val="22"/>
        </w:rPr>
        <w:t>Be confident in securing and sustaining robust relationships with schools and other educational settings to sustain placements in local provision and raise aspirations for young people with SEND.</w:t>
      </w:r>
    </w:p>
    <w:p w14:paraId="3A97CF83" w14:textId="77777777" w:rsidR="000154F7" w:rsidRPr="00DC2BBF" w:rsidRDefault="000154F7" w:rsidP="000154F7">
      <w:pPr>
        <w:pStyle w:val="ListParagraph"/>
        <w:numPr>
          <w:ilvl w:val="0"/>
          <w:numId w:val="22"/>
        </w:numPr>
        <w:overflowPunct w:val="0"/>
        <w:autoSpaceDE w:val="0"/>
        <w:autoSpaceDN w:val="0"/>
        <w:adjustRightInd w:val="0"/>
        <w:contextualSpacing/>
        <w:textAlignment w:val="baseline"/>
        <w:rPr>
          <w:sz w:val="22"/>
          <w:szCs w:val="22"/>
        </w:rPr>
      </w:pPr>
      <w:r w:rsidRPr="00DC2BBF">
        <w:rPr>
          <w:sz w:val="22"/>
          <w:szCs w:val="22"/>
        </w:rPr>
        <w:t xml:space="preserve">Make decisions that are compliant with the SEND statutory framework and are mindful of the need to account carefully for spend from the </w:t>
      </w:r>
      <w:proofErr w:type="gramStart"/>
      <w:r w:rsidRPr="00DC2BBF">
        <w:rPr>
          <w:sz w:val="22"/>
          <w:szCs w:val="22"/>
        </w:rPr>
        <w:t>High Level</w:t>
      </w:r>
      <w:proofErr w:type="gramEnd"/>
      <w:r w:rsidRPr="00DC2BBF">
        <w:rPr>
          <w:sz w:val="22"/>
          <w:szCs w:val="22"/>
        </w:rPr>
        <w:t xml:space="preserve"> Needs Funding budget.</w:t>
      </w:r>
    </w:p>
    <w:p w14:paraId="6D00B731" w14:textId="77777777" w:rsidR="000154F7" w:rsidRPr="00DC2BBF" w:rsidRDefault="000154F7" w:rsidP="000154F7">
      <w:pPr>
        <w:pStyle w:val="ListParagraph"/>
        <w:numPr>
          <w:ilvl w:val="0"/>
          <w:numId w:val="22"/>
        </w:numPr>
        <w:overflowPunct w:val="0"/>
        <w:autoSpaceDE w:val="0"/>
        <w:autoSpaceDN w:val="0"/>
        <w:adjustRightInd w:val="0"/>
        <w:contextualSpacing/>
        <w:textAlignment w:val="baseline"/>
        <w:rPr>
          <w:sz w:val="22"/>
          <w:szCs w:val="22"/>
        </w:rPr>
      </w:pPr>
      <w:r w:rsidRPr="00DC2BBF">
        <w:rPr>
          <w:sz w:val="22"/>
          <w:szCs w:val="22"/>
        </w:rPr>
        <w:t>Work closely with other teams, within SEND and Vulnerable Learners and beyond to ensure as well as educational settings to ensure that the needs of CYP with EHCPs are met.</w:t>
      </w:r>
    </w:p>
    <w:p w14:paraId="4F80D480" w14:textId="77777777" w:rsidR="000154F7" w:rsidRPr="00DC2BBF" w:rsidRDefault="000154F7" w:rsidP="00C63A57">
      <w:pPr>
        <w:rPr>
          <w:b/>
          <w:szCs w:val="23"/>
        </w:rPr>
      </w:pPr>
    </w:p>
    <w:p w14:paraId="1C651C87" w14:textId="77777777" w:rsidR="00B0092C" w:rsidRPr="00DC2BBF" w:rsidRDefault="00B0092C" w:rsidP="00C63A57">
      <w:pPr>
        <w:rPr>
          <w:b/>
          <w:szCs w:val="23"/>
        </w:rPr>
      </w:pPr>
    </w:p>
    <w:p w14:paraId="6E041B57" w14:textId="77777777" w:rsidR="00C63A57" w:rsidRPr="00DC2BBF" w:rsidRDefault="00C63A57" w:rsidP="00C63A57">
      <w:pPr>
        <w:rPr>
          <w:b/>
          <w:sz w:val="21"/>
        </w:rPr>
      </w:pPr>
      <w:r w:rsidRPr="00DC2BBF">
        <w:rPr>
          <w:b/>
          <w:sz w:val="21"/>
        </w:rPr>
        <w:tab/>
      </w:r>
      <w:r w:rsidRPr="00DC2BBF">
        <w:rPr>
          <w:b/>
          <w:sz w:val="21"/>
        </w:rPr>
        <w:tab/>
      </w:r>
      <w:r w:rsidRPr="00DC2BBF">
        <w:rPr>
          <w:b/>
          <w:sz w:val="21"/>
        </w:rPr>
        <w:tab/>
      </w:r>
      <w:r w:rsidRPr="00DC2BBF">
        <w:rPr>
          <w:b/>
          <w:sz w:val="21"/>
        </w:rPr>
        <w:tab/>
      </w:r>
    </w:p>
    <w:p w14:paraId="2E99D091" w14:textId="77777777" w:rsidR="00C63A57" w:rsidRPr="00DC2BBF" w:rsidRDefault="001571D4" w:rsidP="000154F7">
      <w:pPr>
        <w:rPr>
          <w:b/>
          <w:szCs w:val="23"/>
        </w:rPr>
      </w:pPr>
      <w:r w:rsidRPr="00DC2BBF">
        <w:rPr>
          <w:b/>
          <w:szCs w:val="23"/>
        </w:rPr>
        <w:t xml:space="preserve">Main </w:t>
      </w:r>
      <w:r w:rsidR="00822B6B" w:rsidRPr="00DC2BBF">
        <w:rPr>
          <w:b/>
          <w:szCs w:val="23"/>
        </w:rPr>
        <w:t xml:space="preserve">Activities </w:t>
      </w:r>
      <w:r w:rsidRPr="00DC2BBF">
        <w:rPr>
          <w:b/>
          <w:szCs w:val="23"/>
        </w:rPr>
        <w:t>&amp; Responsibi</w:t>
      </w:r>
      <w:r w:rsidR="00822B6B" w:rsidRPr="00DC2BBF">
        <w:rPr>
          <w:b/>
          <w:szCs w:val="23"/>
        </w:rPr>
        <w:t>lities:</w:t>
      </w:r>
      <w:r w:rsidRPr="00DC2BBF">
        <w:rPr>
          <w:b/>
          <w:szCs w:val="23"/>
        </w:rPr>
        <w:tab/>
      </w:r>
    </w:p>
    <w:p w14:paraId="5DE31D2C" w14:textId="77777777" w:rsidR="000154F7" w:rsidRPr="00DC2BBF" w:rsidRDefault="000154F7" w:rsidP="000154F7">
      <w:pPr>
        <w:rPr>
          <w:b/>
          <w:szCs w:val="23"/>
        </w:rPr>
      </w:pPr>
    </w:p>
    <w:p w14:paraId="6CE2FA4C" w14:textId="4F5A0256" w:rsidR="000154F7" w:rsidRPr="00DC2BBF" w:rsidRDefault="000154F7" w:rsidP="000154F7">
      <w:pPr>
        <w:numPr>
          <w:ilvl w:val="0"/>
          <w:numId w:val="21"/>
        </w:numPr>
        <w:overflowPunct w:val="0"/>
        <w:autoSpaceDE w:val="0"/>
        <w:autoSpaceDN w:val="0"/>
        <w:adjustRightInd w:val="0"/>
        <w:textAlignment w:val="baseline"/>
        <w:rPr>
          <w:sz w:val="22"/>
        </w:rPr>
      </w:pPr>
      <w:r w:rsidRPr="00DC2BBF">
        <w:rPr>
          <w:sz w:val="22"/>
        </w:rPr>
        <w:t xml:space="preserve">Provide effective supervision and management of the team </w:t>
      </w:r>
      <w:r w:rsidR="00784595">
        <w:rPr>
          <w:sz w:val="22"/>
        </w:rPr>
        <w:t xml:space="preserve">managers </w:t>
      </w:r>
      <w:r w:rsidRPr="00DC2BBF">
        <w:rPr>
          <w:sz w:val="22"/>
        </w:rPr>
        <w:t>across</w:t>
      </w:r>
      <w:r w:rsidR="00784595">
        <w:rPr>
          <w:sz w:val="22"/>
        </w:rPr>
        <w:t xml:space="preserve"> the</w:t>
      </w:r>
      <w:r w:rsidRPr="00DC2BBF">
        <w:rPr>
          <w:sz w:val="22"/>
        </w:rPr>
        <w:t xml:space="preserve"> area, teams. </w:t>
      </w:r>
    </w:p>
    <w:p w14:paraId="5AA9233A" w14:textId="07DECCCD" w:rsidR="000154F7" w:rsidRPr="00DC2BBF" w:rsidRDefault="000154F7" w:rsidP="000154F7">
      <w:pPr>
        <w:numPr>
          <w:ilvl w:val="0"/>
          <w:numId w:val="21"/>
        </w:numPr>
        <w:overflowPunct w:val="0"/>
        <w:autoSpaceDE w:val="0"/>
        <w:autoSpaceDN w:val="0"/>
        <w:adjustRightInd w:val="0"/>
        <w:textAlignment w:val="baseline"/>
        <w:rPr>
          <w:sz w:val="22"/>
        </w:rPr>
      </w:pPr>
      <w:r w:rsidRPr="00DC2BBF">
        <w:rPr>
          <w:sz w:val="22"/>
        </w:rPr>
        <w:t xml:space="preserve">Working collaboratively with NHS and social care services and other agencies so that EHC </w:t>
      </w:r>
      <w:r w:rsidR="002F6862">
        <w:rPr>
          <w:sz w:val="22"/>
        </w:rPr>
        <w:t xml:space="preserve">Needs </w:t>
      </w:r>
      <w:r w:rsidRPr="00DC2BBF">
        <w:rPr>
          <w:sz w:val="22"/>
        </w:rPr>
        <w:t>assessments of children and young people</w:t>
      </w:r>
      <w:r w:rsidR="00784595">
        <w:rPr>
          <w:sz w:val="22"/>
        </w:rPr>
        <w:t xml:space="preserve"> are of good </w:t>
      </w:r>
      <w:r w:rsidRPr="00DC2BBF">
        <w:rPr>
          <w:sz w:val="22"/>
        </w:rPr>
        <w:t>quality and on time.</w:t>
      </w:r>
    </w:p>
    <w:p w14:paraId="25B95E62" w14:textId="096381A8" w:rsidR="000154F7" w:rsidRPr="00DC2BBF" w:rsidRDefault="000154F7" w:rsidP="000154F7">
      <w:pPr>
        <w:numPr>
          <w:ilvl w:val="0"/>
          <w:numId w:val="21"/>
        </w:numPr>
        <w:overflowPunct w:val="0"/>
        <w:autoSpaceDE w:val="0"/>
        <w:autoSpaceDN w:val="0"/>
        <w:adjustRightInd w:val="0"/>
        <w:textAlignment w:val="baseline"/>
        <w:rPr>
          <w:sz w:val="22"/>
        </w:rPr>
      </w:pPr>
      <w:bookmarkStart w:id="1" w:name="_Hlk14555095"/>
      <w:r w:rsidRPr="00DC2BBF">
        <w:rPr>
          <w:sz w:val="22"/>
        </w:rPr>
        <w:t xml:space="preserve">Leading the management and oversight of </w:t>
      </w:r>
      <w:r w:rsidR="002F6862">
        <w:rPr>
          <w:sz w:val="22"/>
        </w:rPr>
        <w:t>children and young people</w:t>
      </w:r>
      <w:r w:rsidRPr="00DC2BBF">
        <w:rPr>
          <w:sz w:val="22"/>
        </w:rPr>
        <w:t xml:space="preserve"> casework, ensuring that it meets statutory requirements and builds relationships with partners to promote locality based and inclusive education</w:t>
      </w:r>
      <w:bookmarkEnd w:id="1"/>
      <w:r w:rsidRPr="00DC2BBF">
        <w:rPr>
          <w:sz w:val="22"/>
        </w:rPr>
        <w:t>.</w:t>
      </w:r>
    </w:p>
    <w:p w14:paraId="5366A82C" w14:textId="77777777" w:rsidR="000154F7" w:rsidRPr="00DC2BBF" w:rsidRDefault="000154F7" w:rsidP="000154F7">
      <w:pPr>
        <w:numPr>
          <w:ilvl w:val="0"/>
          <w:numId w:val="21"/>
        </w:numPr>
        <w:overflowPunct w:val="0"/>
        <w:autoSpaceDE w:val="0"/>
        <w:autoSpaceDN w:val="0"/>
        <w:adjustRightInd w:val="0"/>
        <w:textAlignment w:val="baseline"/>
        <w:rPr>
          <w:sz w:val="22"/>
        </w:rPr>
      </w:pPr>
      <w:r w:rsidRPr="00DC2BBF">
        <w:rPr>
          <w:sz w:val="22"/>
        </w:rPr>
        <w:t xml:space="preserve">Proactively maintaining an </w:t>
      </w:r>
      <w:proofErr w:type="gramStart"/>
      <w:r w:rsidRPr="00DC2BBF">
        <w:rPr>
          <w:sz w:val="22"/>
        </w:rPr>
        <w:t>up to date</w:t>
      </w:r>
      <w:proofErr w:type="gramEnd"/>
      <w:r w:rsidRPr="00DC2BBF">
        <w:rPr>
          <w:sz w:val="22"/>
        </w:rPr>
        <w:t xml:space="preserve"> knowledge of current issues, legislation, policy and practice in relation to SEND casework.</w:t>
      </w:r>
    </w:p>
    <w:p w14:paraId="244E8045" w14:textId="77777777" w:rsidR="000154F7" w:rsidRPr="00DC2BBF" w:rsidRDefault="000154F7" w:rsidP="000154F7">
      <w:pPr>
        <w:numPr>
          <w:ilvl w:val="0"/>
          <w:numId w:val="21"/>
        </w:numPr>
        <w:overflowPunct w:val="0"/>
        <w:autoSpaceDE w:val="0"/>
        <w:autoSpaceDN w:val="0"/>
        <w:adjustRightInd w:val="0"/>
        <w:textAlignment w:val="baseline"/>
        <w:rPr>
          <w:sz w:val="22"/>
        </w:rPr>
      </w:pPr>
      <w:r w:rsidRPr="00DC2BBF">
        <w:rPr>
          <w:sz w:val="22"/>
        </w:rPr>
        <w:t>Maintaining a proactive approach to monitoring complex casework, so that early difficulties are identified, and casework oversight is effectively supervised and supported.</w:t>
      </w:r>
    </w:p>
    <w:p w14:paraId="729B9A33" w14:textId="025AC51B" w:rsidR="000154F7" w:rsidRPr="00DC2BBF" w:rsidRDefault="000154F7" w:rsidP="000154F7">
      <w:pPr>
        <w:numPr>
          <w:ilvl w:val="0"/>
          <w:numId w:val="21"/>
        </w:numPr>
        <w:overflowPunct w:val="0"/>
        <w:autoSpaceDE w:val="0"/>
        <w:autoSpaceDN w:val="0"/>
        <w:adjustRightInd w:val="0"/>
        <w:textAlignment w:val="baseline"/>
        <w:rPr>
          <w:sz w:val="22"/>
        </w:rPr>
      </w:pPr>
      <w:r w:rsidRPr="00DC2BBF">
        <w:rPr>
          <w:sz w:val="22"/>
        </w:rPr>
        <w:t xml:space="preserve">Ensuring </w:t>
      </w:r>
      <w:r w:rsidR="00784595">
        <w:rPr>
          <w:sz w:val="22"/>
        </w:rPr>
        <w:t xml:space="preserve">knowledge of and contribution to, system change and effective case management to </w:t>
      </w:r>
      <w:r w:rsidR="00457F30">
        <w:rPr>
          <w:sz w:val="22"/>
        </w:rPr>
        <w:t xml:space="preserve">inform and contribute to the management of the </w:t>
      </w:r>
      <w:proofErr w:type="gramStart"/>
      <w:r w:rsidR="00457F30">
        <w:rPr>
          <w:sz w:val="22"/>
        </w:rPr>
        <w:t>High level</w:t>
      </w:r>
      <w:proofErr w:type="gramEnd"/>
      <w:r w:rsidR="00457F30">
        <w:rPr>
          <w:sz w:val="22"/>
        </w:rPr>
        <w:t xml:space="preserve"> needs budget.</w:t>
      </w:r>
      <w:r w:rsidR="00784595">
        <w:rPr>
          <w:sz w:val="22"/>
        </w:rPr>
        <w:t xml:space="preserve">   </w:t>
      </w:r>
    </w:p>
    <w:p w14:paraId="56778D23" w14:textId="77777777" w:rsidR="000154F7" w:rsidRPr="00DC2BBF" w:rsidRDefault="000154F7" w:rsidP="000154F7">
      <w:pPr>
        <w:numPr>
          <w:ilvl w:val="0"/>
          <w:numId w:val="21"/>
        </w:numPr>
        <w:overflowPunct w:val="0"/>
        <w:autoSpaceDE w:val="0"/>
        <w:autoSpaceDN w:val="0"/>
        <w:adjustRightInd w:val="0"/>
        <w:textAlignment w:val="baseline"/>
        <w:rPr>
          <w:sz w:val="22"/>
        </w:rPr>
      </w:pPr>
      <w:r w:rsidRPr="00DC2BBF">
        <w:rPr>
          <w:sz w:val="22"/>
        </w:rPr>
        <w:t>Ensuring that all decision making in relation to EHCNA and CYP with EHCPs is objective and transparent, and takes account of the views of parent carers, CYP, educational settings and other professionals.</w:t>
      </w:r>
    </w:p>
    <w:p w14:paraId="436E663C" w14:textId="77777777" w:rsidR="000154F7" w:rsidRPr="00DC2BBF" w:rsidRDefault="000154F7" w:rsidP="000154F7">
      <w:pPr>
        <w:numPr>
          <w:ilvl w:val="0"/>
          <w:numId w:val="21"/>
        </w:numPr>
        <w:overflowPunct w:val="0"/>
        <w:autoSpaceDE w:val="0"/>
        <w:autoSpaceDN w:val="0"/>
        <w:adjustRightInd w:val="0"/>
        <w:textAlignment w:val="baseline"/>
        <w:rPr>
          <w:sz w:val="22"/>
        </w:rPr>
      </w:pPr>
      <w:r w:rsidRPr="00DC2BBF">
        <w:rPr>
          <w:sz w:val="22"/>
        </w:rPr>
        <w:t>Improve compliance with annual review timescales and statutory duties and ensure that local and national guidance in relation to effective practice is followed.</w:t>
      </w:r>
    </w:p>
    <w:p w14:paraId="7D54E28F" w14:textId="77777777" w:rsidR="000154F7" w:rsidRPr="00DC2BBF" w:rsidRDefault="000154F7" w:rsidP="000154F7">
      <w:pPr>
        <w:numPr>
          <w:ilvl w:val="0"/>
          <w:numId w:val="21"/>
        </w:numPr>
        <w:overflowPunct w:val="0"/>
        <w:autoSpaceDE w:val="0"/>
        <w:autoSpaceDN w:val="0"/>
        <w:adjustRightInd w:val="0"/>
        <w:textAlignment w:val="baseline"/>
        <w:rPr>
          <w:sz w:val="22"/>
        </w:rPr>
      </w:pPr>
      <w:r w:rsidRPr="00DC2BBF">
        <w:rPr>
          <w:sz w:val="22"/>
        </w:rPr>
        <w:t xml:space="preserve">Ensuring that providers are held to account for meeting their responsibilities </w:t>
      </w:r>
      <w:proofErr w:type="gramStart"/>
      <w:r w:rsidRPr="00DC2BBF">
        <w:rPr>
          <w:sz w:val="22"/>
        </w:rPr>
        <w:t>towards  those</w:t>
      </w:r>
      <w:proofErr w:type="gramEnd"/>
      <w:r w:rsidRPr="00DC2BBF">
        <w:rPr>
          <w:sz w:val="22"/>
        </w:rPr>
        <w:t xml:space="preserve"> with SEND, through rigorous attention to case review with schools and providers, the SEND annual review process and related administration, support and decision making.</w:t>
      </w:r>
    </w:p>
    <w:p w14:paraId="3C849531" w14:textId="77777777" w:rsidR="000154F7" w:rsidRPr="00DC2BBF" w:rsidRDefault="000154F7" w:rsidP="000154F7">
      <w:pPr>
        <w:numPr>
          <w:ilvl w:val="0"/>
          <w:numId w:val="21"/>
        </w:numPr>
        <w:overflowPunct w:val="0"/>
        <w:autoSpaceDE w:val="0"/>
        <w:autoSpaceDN w:val="0"/>
        <w:adjustRightInd w:val="0"/>
        <w:textAlignment w:val="baseline"/>
        <w:rPr>
          <w:sz w:val="22"/>
        </w:rPr>
      </w:pPr>
      <w:r w:rsidRPr="00DC2BBF">
        <w:rPr>
          <w:sz w:val="22"/>
        </w:rPr>
        <w:t xml:space="preserve">Monitoring carefully the number of children and young people who attend Out of County Educational settings as part of an enduring approach to build local inclusive </w:t>
      </w:r>
      <w:proofErr w:type="gramStart"/>
      <w:r w:rsidRPr="00DC2BBF">
        <w:rPr>
          <w:sz w:val="22"/>
        </w:rPr>
        <w:t>high quality</w:t>
      </w:r>
      <w:proofErr w:type="gramEnd"/>
      <w:r w:rsidRPr="00DC2BBF">
        <w:rPr>
          <w:sz w:val="22"/>
        </w:rPr>
        <w:t xml:space="preserve"> provision as part of what is normally available locally.</w:t>
      </w:r>
    </w:p>
    <w:p w14:paraId="455C3B69" w14:textId="77777777" w:rsidR="000154F7" w:rsidRPr="00DC2BBF" w:rsidRDefault="000154F7" w:rsidP="000154F7">
      <w:pPr>
        <w:numPr>
          <w:ilvl w:val="0"/>
          <w:numId w:val="21"/>
        </w:numPr>
        <w:overflowPunct w:val="0"/>
        <w:autoSpaceDE w:val="0"/>
        <w:autoSpaceDN w:val="0"/>
        <w:adjustRightInd w:val="0"/>
        <w:textAlignment w:val="baseline"/>
        <w:rPr>
          <w:b/>
          <w:sz w:val="22"/>
        </w:rPr>
      </w:pPr>
      <w:r w:rsidRPr="00DC2BBF">
        <w:rPr>
          <w:sz w:val="22"/>
        </w:rPr>
        <w:t>Ensure that SEND casework decision making manages demand and pressures on the transport budget, including the costs of transport assistance.</w:t>
      </w:r>
    </w:p>
    <w:p w14:paraId="7E601756" w14:textId="77777777" w:rsidR="000154F7" w:rsidRPr="00DC2BBF" w:rsidRDefault="000154F7" w:rsidP="000154F7">
      <w:pPr>
        <w:numPr>
          <w:ilvl w:val="0"/>
          <w:numId w:val="21"/>
        </w:numPr>
        <w:overflowPunct w:val="0"/>
        <w:autoSpaceDE w:val="0"/>
        <w:autoSpaceDN w:val="0"/>
        <w:adjustRightInd w:val="0"/>
        <w:textAlignment w:val="baseline"/>
        <w:rPr>
          <w:b/>
          <w:sz w:val="22"/>
        </w:rPr>
      </w:pPr>
      <w:r w:rsidRPr="00DC2BBF">
        <w:rPr>
          <w:sz w:val="22"/>
        </w:rPr>
        <w:t>Work collaboratively with the Group Manager for SEND casework to inform policy, practice and strategic developments needed to improve the experiences of CYP with EHCPs and those who are undergoing EHCNA, as well as the experiences of their parent carers and wider families.</w:t>
      </w:r>
    </w:p>
    <w:p w14:paraId="476C4989" w14:textId="77777777" w:rsidR="000154F7" w:rsidRPr="00DC2BBF" w:rsidRDefault="000154F7" w:rsidP="000154F7">
      <w:pPr>
        <w:numPr>
          <w:ilvl w:val="0"/>
          <w:numId w:val="21"/>
        </w:numPr>
        <w:overflowPunct w:val="0"/>
        <w:autoSpaceDE w:val="0"/>
        <w:autoSpaceDN w:val="0"/>
        <w:adjustRightInd w:val="0"/>
        <w:textAlignment w:val="baseline"/>
        <w:rPr>
          <w:b/>
          <w:sz w:val="22"/>
        </w:rPr>
      </w:pPr>
      <w:r w:rsidRPr="00DC2BBF">
        <w:rPr>
          <w:sz w:val="22"/>
        </w:rPr>
        <w:t>Lead and learn from regular quality assurance activity to ensure that EHCPs, annual reviews and the EHCNA process complies with statutory duties and meets the needs of CYP with SEND and their families.</w:t>
      </w:r>
    </w:p>
    <w:p w14:paraId="204DDA06" w14:textId="77777777" w:rsidR="000154F7" w:rsidRPr="00DC2BBF" w:rsidRDefault="000154F7" w:rsidP="000154F7">
      <w:pPr>
        <w:numPr>
          <w:ilvl w:val="0"/>
          <w:numId w:val="21"/>
        </w:numPr>
        <w:overflowPunct w:val="0"/>
        <w:autoSpaceDE w:val="0"/>
        <w:autoSpaceDN w:val="0"/>
        <w:adjustRightInd w:val="0"/>
        <w:textAlignment w:val="baseline"/>
        <w:rPr>
          <w:b/>
          <w:sz w:val="22"/>
        </w:rPr>
      </w:pPr>
      <w:r w:rsidRPr="00DC2BBF">
        <w:rPr>
          <w:sz w:val="22"/>
        </w:rPr>
        <w:t>Ensure that communication and complaints regarding CYP known to the SEND casework team are responded to quickly and effectively.</w:t>
      </w:r>
    </w:p>
    <w:p w14:paraId="65B1D612" w14:textId="33814C65" w:rsidR="000154F7" w:rsidRPr="00DC2BBF" w:rsidRDefault="000154F7" w:rsidP="000154F7">
      <w:pPr>
        <w:pStyle w:val="ListParagraph"/>
        <w:numPr>
          <w:ilvl w:val="0"/>
          <w:numId w:val="21"/>
        </w:numPr>
        <w:rPr>
          <w:rFonts w:ascii="Calibri" w:hAnsi="Calibri" w:cs="Calibri"/>
          <w:sz w:val="22"/>
          <w:szCs w:val="22"/>
        </w:rPr>
      </w:pPr>
      <w:r w:rsidRPr="00DC2BBF">
        <w:t>Attend and represent WCF at SEND mediations and Tribunals</w:t>
      </w:r>
      <w:r w:rsidR="00457F30">
        <w:t xml:space="preserve"> where required</w:t>
      </w:r>
      <w:r w:rsidRPr="00DC2BBF">
        <w:t xml:space="preserve"> </w:t>
      </w:r>
    </w:p>
    <w:p w14:paraId="726E4BB9" w14:textId="77777777" w:rsidR="00AB65CD" w:rsidRPr="00DC2BBF" w:rsidRDefault="00AB65CD" w:rsidP="00AB65CD">
      <w:pPr>
        <w:numPr>
          <w:ilvl w:val="0"/>
          <w:numId w:val="21"/>
        </w:numPr>
        <w:overflowPunct w:val="0"/>
        <w:autoSpaceDE w:val="0"/>
        <w:autoSpaceDN w:val="0"/>
        <w:adjustRightInd w:val="0"/>
        <w:textAlignment w:val="baseline"/>
        <w:rPr>
          <w:sz w:val="22"/>
        </w:rPr>
      </w:pPr>
      <w:r w:rsidRPr="00DC2BBF">
        <w:rPr>
          <w:sz w:val="22"/>
        </w:rPr>
        <w:t>To ensure that strong and effective partnerships are developed and maintained with all internal and external agencies and partners.</w:t>
      </w:r>
    </w:p>
    <w:p w14:paraId="0C5BFA96" w14:textId="77777777" w:rsidR="00AB65CD" w:rsidRPr="00DC2BBF" w:rsidRDefault="00AB65CD" w:rsidP="00AB65CD">
      <w:pPr>
        <w:numPr>
          <w:ilvl w:val="0"/>
          <w:numId w:val="21"/>
        </w:numPr>
        <w:overflowPunct w:val="0"/>
        <w:autoSpaceDE w:val="0"/>
        <w:autoSpaceDN w:val="0"/>
        <w:adjustRightInd w:val="0"/>
        <w:textAlignment w:val="baseline"/>
        <w:rPr>
          <w:sz w:val="22"/>
        </w:rPr>
      </w:pPr>
      <w:r w:rsidRPr="00DC2BBF">
        <w:rPr>
          <w:sz w:val="22"/>
        </w:rPr>
        <w:t>To work with other Managers and ensure that innovative solutions are sought to support improvements and respond to changing needs and challenges.</w:t>
      </w:r>
    </w:p>
    <w:p w14:paraId="3FA90211" w14:textId="77777777" w:rsidR="00AB65CD" w:rsidRPr="00DC2BBF" w:rsidRDefault="00AB65CD" w:rsidP="00AB65CD">
      <w:pPr>
        <w:numPr>
          <w:ilvl w:val="0"/>
          <w:numId w:val="21"/>
        </w:numPr>
        <w:overflowPunct w:val="0"/>
        <w:autoSpaceDE w:val="0"/>
        <w:autoSpaceDN w:val="0"/>
        <w:adjustRightInd w:val="0"/>
        <w:textAlignment w:val="baseline"/>
        <w:rPr>
          <w:sz w:val="22"/>
        </w:rPr>
      </w:pPr>
      <w:r w:rsidRPr="00DC2BBF">
        <w:rPr>
          <w:sz w:val="22"/>
        </w:rPr>
        <w:t>To ensure young people and their families are involved in the development, implementation and evaluation of services to meet their needs.</w:t>
      </w:r>
    </w:p>
    <w:p w14:paraId="51C11B25" w14:textId="77777777" w:rsidR="00AB65CD" w:rsidRPr="00DC2BBF" w:rsidRDefault="00AB65CD" w:rsidP="00AB65CD">
      <w:pPr>
        <w:numPr>
          <w:ilvl w:val="0"/>
          <w:numId w:val="21"/>
        </w:numPr>
        <w:overflowPunct w:val="0"/>
        <w:autoSpaceDE w:val="0"/>
        <w:autoSpaceDN w:val="0"/>
        <w:adjustRightInd w:val="0"/>
        <w:textAlignment w:val="baseline"/>
        <w:rPr>
          <w:sz w:val="22"/>
        </w:rPr>
      </w:pPr>
      <w:r w:rsidRPr="00DC2BBF">
        <w:rPr>
          <w:sz w:val="22"/>
        </w:rPr>
        <w:t>To ensure the effective implementation and compliance with legislation, Government policy initiatives and guidance.</w:t>
      </w:r>
    </w:p>
    <w:p w14:paraId="783B3387" w14:textId="77777777" w:rsidR="00AB65CD" w:rsidRPr="00DC2BBF" w:rsidRDefault="00AB65CD" w:rsidP="00AB65CD">
      <w:pPr>
        <w:numPr>
          <w:ilvl w:val="0"/>
          <w:numId w:val="21"/>
        </w:numPr>
        <w:overflowPunct w:val="0"/>
        <w:autoSpaceDE w:val="0"/>
        <w:autoSpaceDN w:val="0"/>
        <w:adjustRightInd w:val="0"/>
        <w:textAlignment w:val="baseline"/>
        <w:rPr>
          <w:sz w:val="22"/>
        </w:rPr>
      </w:pPr>
      <w:r w:rsidRPr="00DC2BBF">
        <w:rPr>
          <w:sz w:val="22"/>
        </w:rPr>
        <w:t>Within the areas of responsibility to exercise effective leadership to ensure that:</w:t>
      </w:r>
    </w:p>
    <w:p w14:paraId="1234C120" w14:textId="77777777" w:rsidR="00AB65CD" w:rsidRPr="00DC2BBF" w:rsidRDefault="00AB65CD" w:rsidP="001265EC">
      <w:pPr>
        <w:numPr>
          <w:ilvl w:val="1"/>
          <w:numId w:val="21"/>
        </w:numPr>
        <w:overflowPunct w:val="0"/>
        <w:autoSpaceDE w:val="0"/>
        <w:autoSpaceDN w:val="0"/>
        <w:adjustRightInd w:val="0"/>
        <w:textAlignment w:val="baseline"/>
        <w:rPr>
          <w:sz w:val="22"/>
        </w:rPr>
      </w:pPr>
      <w:r w:rsidRPr="00DC2BBF">
        <w:rPr>
          <w:sz w:val="22"/>
        </w:rPr>
        <w:t>Objectives are met</w:t>
      </w:r>
    </w:p>
    <w:p w14:paraId="0CE19E80" w14:textId="77777777" w:rsidR="00AB65CD" w:rsidRPr="00DC2BBF" w:rsidRDefault="00AB65CD" w:rsidP="001265EC">
      <w:pPr>
        <w:numPr>
          <w:ilvl w:val="1"/>
          <w:numId w:val="21"/>
        </w:numPr>
        <w:overflowPunct w:val="0"/>
        <w:autoSpaceDE w:val="0"/>
        <w:autoSpaceDN w:val="0"/>
        <w:adjustRightInd w:val="0"/>
        <w:textAlignment w:val="baseline"/>
        <w:rPr>
          <w:sz w:val="22"/>
        </w:rPr>
      </w:pPr>
      <w:r w:rsidRPr="00DC2BBF">
        <w:rPr>
          <w:sz w:val="22"/>
        </w:rPr>
        <w:t>Managers and staff are appropriately managed, developed and equipped for their role</w:t>
      </w:r>
    </w:p>
    <w:p w14:paraId="468A5EFB" w14:textId="77777777" w:rsidR="00AB65CD" w:rsidRPr="00DC2BBF" w:rsidRDefault="00AB65CD" w:rsidP="001265EC">
      <w:pPr>
        <w:numPr>
          <w:ilvl w:val="1"/>
          <w:numId w:val="21"/>
        </w:numPr>
        <w:overflowPunct w:val="0"/>
        <w:autoSpaceDE w:val="0"/>
        <w:autoSpaceDN w:val="0"/>
        <w:adjustRightInd w:val="0"/>
        <w:textAlignment w:val="baseline"/>
        <w:rPr>
          <w:sz w:val="22"/>
        </w:rPr>
      </w:pPr>
      <w:r w:rsidRPr="00DC2BBF">
        <w:rPr>
          <w:sz w:val="22"/>
        </w:rPr>
        <w:t>A culture of performance management operates</w:t>
      </w:r>
    </w:p>
    <w:p w14:paraId="456A8BCA" w14:textId="77777777" w:rsidR="00AB65CD" w:rsidRPr="00DC2BBF" w:rsidRDefault="00AB65CD" w:rsidP="001265EC">
      <w:pPr>
        <w:numPr>
          <w:ilvl w:val="1"/>
          <w:numId w:val="21"/>
        </w:numPr>
        <w:overflowPunct w:val="0"/>
        <w:autoSpaceDE w:val="0"/>
        <w:autoSpaceDN w:val="0"/>
        <w:adjustRightInd w:val="0"/>
        <w:textAlignment w:val="baseline"/>
        <w:rPr>
          <w:sz w:val="22"/>
        </w:rPr>
      </w:pPr>
      <w:r w:rsidRPr="00DC2BBF">
        <w:rPr>
          <w:sz w:val="22"/>
        </w:rPr>
        <w:t>Budgets and other allocated resources are managed effectively</w:t>
      </w:r>
    </w:p>
    <w:p w14:paraId="23819E99" w14:textId="77777777" w:rsidR="00AB65CD" w:rsidRPr="00DC2BBF" w:rsidRDefault="00AB65CD" w:rsidP="001265EC">
      <w:pPr>
        <w:numPr>
          <w:ilvl w:val="1"/>
          <w:numId w:val="21"/>
        </w:numPr>
        <w:overflowPunct w:val="0"/>
        <w:autoSpaceDE w:val="0"/>
        <w:autoSpaceDN w:val="0"/>
        <w:adjustRightInd w:val="0"/>
        <w:textAlignment w:val="baseline"/>
        <w:rPr>
          <w:sz w:val="22"/>
        </w:rPr>
      </w:pPr>
      <w:r w:rsidRPr="00DC2BBF">
        <w:rPr>
          <w:sz w:val="22"/>
        </w:rPr>
        <w:t>IT systems and processes are managed effectively</w:t>
      </w:r>
    </w:p>
    <w:p w14:paraId="3EAE21BC" w14:textId="77777777" w:rsidR="00AB65CD" w:rsidRPr="00DC2BBF" w:rsidRDefault="00AB65CD" w:rsidP="001265EC">
      <w:pPr>
        <w:numPr>
          <w:ilvl w:val="1"/>
          <w:numId w:val="21"/>
        </w:numPr>
        <w:overflowPunct w:val="0"/>
        <w:autoSpaceDE w:val="0"/>
        <w:autoSpaceDN w:val="0"/>
        <w:adjustRightInd w:val="0"/>
        <w:textAlignment w:val="baseline"/>
        <w:rPr>
          <w:sz w:val="22"/>
        </w:rPr>
      </w:pPr>
      <w:r w:rsidRPr="00DC2BBF">
        <w:rPr>
          <w:sz w:val="22"/>
        </w:rPr>
        <w:t>Health and Safety legislation, procedures and regulations and inspectorate requirements are observed.</w:t>
      </w:r>
    </w:p>
    <w:p w14:paraId="3950EE15" w14:textId="77777777" w:rsidR="00AB65CD" w:rsidRPr="00DC2BBF" w:rsidRDefault="00AB65CD" w:rsidP="001265EC">
      <w:pPr>
        <w:numPr>
          <w:ilvl w:val="1"/>
          <w:numId w:val="21"/>
        </w:numPr>
        <w:overflowPunct w:val="0"/>
        <w:autoSpaceDE w:val="0"/>
        <w:autoSpaceDN w:val="0"/>
        <w:adjustRightInd w:val="0"/>
        <w:textAlignment w:val="baseline"/>
        <w:rPr>
          <w:sz w:val="22"/>
        </w:rPr>
      </w:pPr>
      <w:r w:rsidRPr="00DC2BBF">
        <w:rPr>
          <w:sz w:val="22"/>
        </w:rPr>
        <w:t>To ensure safeguarding standards are agreed, understood, implemented and monitored throughout.</w:t>
      </w:r>
    </w:p>
    <w:p w14:paraId="70CA6BB9" w14:textId="77777777" w:rsidR="00AB65CD" w:rsidRPr="00DC2BBF" w:rsidRDefault="00AB65CD" w:rsidP="001265EC">
      <w:pPr>
        <w:numPr>
          <w:ilvl w:val="1"/>
          <w:numId w:val="21"/>
        </w:numPr>
        <w:overflowPunct w:val="0"/>
        <w:autoSpaceDE w:val="0"/>
        <w:autoSpaceDN w:val="0"/>
        <w:adjustRightInd w:val="0"/>
        <w:textAlignment w:val="baseline"/>
        <w:rPr>
          <w:sz w:val="22"/>
        </w:rPr>
      </w:pPr>
      <w:r w:rsidRPr="00DC2BBF">
        <w:rPr>
          <w:sz w:val="22"/>
        </w:rPr>
        <w:t>To exercise responsibilities to promote improved achievement for all learners.</w:t>
      </w:r>
    </w:p>
    <w:p w14:paraId="20939F15" w14:textId="6F485048" w:rsidR="00AB65CD" w:rsidRPr="00DC2BBF" w:rsidRDefault="00AB65CD" w:rsidP="001265EC">
      <w:pPr>
        <w:numPr>
          <w:ilvl w:val="1"/>
          <w:numId w:val="21"/>
        </w:numPr>
        <w:overflowPunct w:val="0"/>
        <w:autoSpaceDE w:val="0"/>
        <w:autoSpaceDN w:val="0"/>
        <w:adjustRightInd w:val="0"/>
        <w:textAlignment w:val="baseline"/>
        <w:rPr>
          <w:sz w:val="22"/>
        </w:rPr>
      </w:pPr>
      <w:r w:rsidRPr="00DC2BBF">
        <w:rPr>
          <w:sz w:val="22"/>
        </w:rPr>
        <w:lastRenderedPageBreak/>
        <w:t>To deputise, as required, for the SEND group manager.</w:t>
      </w:r>
    </w:p>
    <w:p w14:paraId="5A4A9A4E" w14:textId="77777777" w:rsidR="00AB65CD" w:rsidRPr="00DC2BBF" w:rsidRDefault="00AB65CD" w:rsidP="001265EC">
      <w:pPr>
        <w:pStyle w:val="ListParagraph"/>
        <w:numPr>
          <w:ilvl w:val="1"/>
          <w:numId w:val="21"/>
        </w:numPr>
        <w:contextualSpacing/>
        <w:rPr>
          <w:bCs/>
          <w:sz w:val="22"/>
          <w:szCs w:val="22"/>
        </w:rPr>
      </w:pPr>
      <w:r w:rsidRPr="00DC2BBF">
        <w:rPr>
          <w:bCs/>
          <w:sz w:val="22"/>
          <w:szCs w:val="22"/>
        </w:rPr>
        <w:t>Implementation of developments within the Written Statement of Action, SEND strategy and All Age Disability programme.</w:t>
      </w:r>
    </w:p>
    <w:p w14:paraId="7B0E8C95" w14:textId="77777777" w:rsidR="00AB65CD" w:rsidRPr="00DC2BBF" w:rsidRDefault="00AB65CD" w:rsidP="00AB65CD">
      <w:pPr>
        <w:pStyle w:val="ListParagraph"/>
        <w:rPr>
          <w:rFonts w:ascii="Calibri" w:hAnsi="Calibri" w:cs="Calibri"/>
          <w:sz w:val="22"/>
          <w:szCs w:val="22"/>
        </w:rPr>
      </w:pPr>
    </w:p>
    <w:p w14:paraId="78341FB2" w14:textId="77777777" w:rsidR="000154F7" w:rsidRPr="00DC2BBF" w:rsidRDefault="000154F7" w:rsidP="000154F7">
      <w:pPr>
        <w:rPr>
          <w:b/>
          <w:szCs w:val="23"/>
        </w:rPr>
      </w:pPr>
    </w:p>
    <w:p w14:paraId="02B0DB57" w14:textId="77777777" w:rsidR="005E50A3" w:rsidRPr="00DC2BBF" w:rsidRDefault="005E50A3">
      <w:pPr>
        <w:rPr>
          <w:sz w:val="21"/>
        </w:rPr>
      </w:pPr>
    </w:p>
    <w:p w14:paraId="55DB4CD4" w14:textId="77777777" w:rsidR="001571D4" w:rsidRPr="00DC2BBF" w:rsidRDefault="004226D4" w:rsidP="004226D4">
      <w:pPr>
        <w:rPr>
          <w:b/>
          <w:szCs w:val="23"/>
        </w:rPr>
      </w:pPr>
      <w:r w:rsidRPr="00DC2BBF">
        <w:rPr>
          <w:b/>
          <w:szCs w:val="23"/>
        </w:rPr>
        <w:t>Gener</w:t>
      </w:r>
      <w:r w:rsidR="00822B6B" w:rsidRPr="00DC2BBF">
        <w:rPr>
          <w:b/>
          <w:szCs w:val="23"/>
        </w:rPr>
        <w:t>ic Accountabilities</w:t>
      </w:r>
      <w:r w:rsidRPr="00DC2BBF">
        <w:rPr>
          <w:b/>
          <w:szCs w:val="23"/>
        </w:rPr>
        <w:t>:</w:t>
      </w:r>
      <w:r w:rsidRPr="00DC2BBF">
        <w:rPr>
          <w:b/>
          <w:szCs w:val="23"/>
        </w:rPr>
        <w:tab/>
      </w:r>
    </w:p>
    <w:p w14:paraId="591F5202" w14:textId="77777777" w:rsidR="0069761F" w:rsidRPr="00DC2BBF" w:rsidRDefault="0069761F">
      <w:pPr>
        <w:rPr>
          <w:b/>
          <w:sz w:val="21"/>
        </w:rPr>
      </w:pPr>
    </w:p>
    <w:p w14:paraId="219A0446" w14:textId="77777777" w:rsidR="0069761F" w:rsidRPr="00DC2BBF" w:rsidRDefault="0069761F" w:rsidP="005C2CE1">
      <w:pPr>
        <w:numPr>
          <w:ilvl w:val="0"/>
          <w:numId w:val="13"/>
        </w:numPr>
        <w:rPr>
          <w:sz w:val="21"/>
        </w:rPr>
      </w:pPr>
      <w:r w:rsidRPr="00DC2BBF">
        <w:rPr>
          <w:sz w:val="21"/>
        </w:rPr>
        <w:t>To maintain personal and professional development to meet the changing demands of the job, participate in appropriate training activities and encourage and support staff in</w:t>
      </w:r>
      <w:r w:rsidR="00C86B1A" w:rsidRPr="00DC2BBF">
        <w:rPr>
          <w:sz w:val="21"/>
        </w:rPr>
        <w:t xml:space="preserve"> their development and training</w:t>
      </w:r>
    </w:p>
    <w:p w14:paraId="2CA2BA56" w14:textId="77777777" w:rsidR="0069761F" w:rsidRPr="00DC2BBF" w:rsidRDefault="0069761F">
      <w:pPr>
        <w:numPr>
          <w:ilvl w:val="12"/>
          <w:numId w:val="0"/>
        </w:numPr>
        <w:rPr>
          <w:sz w:val="21"/>
        </w:rPr>
      </w:pPr>
    </w:p>
    <w:p w14:paraId="79D344F6" w14:textId="77777777" w:rsidR="0069761F" w:rsidRPr="00DC2BBF" w:rsidRDefault="0069761F" w:rsidP="005C2CE1">
      <w:pPr>
        <w:numPr>
          <w:ilvl w:val="0"/>
          <w:numId w:val="13"/>
        </w:numPr>
        <w:rPr>
          <w:sz w:val="21"/>
        </w:rPr>
      </w:pPr>
      <w:r w:rsidRPr="00DC2BBF">
        <w:rPr>
          <w:sz w:val="21"/>
        </w:rPr>
        <w:t xml:space="preserve">To undertake </w:t>
      </w:r>
      <w:r w:rsidR="00C86596" w:rsidRPr="00DC2BBF">
        <w:rPr>
          <w:sz w:val="21"/>
        </w:rPr>
        <w:t xml:space="preserve">other </w:t>
      </w:r>
      <w:r w:rsidRPr="00DC2BBF">
        <w:rPr>
          <w:sz w:val="21"/>
        </w:rPr>
        <w:t>such duties, training and/or hours of work as may be reasonably required and which are consistent with the general leve</w:t>
      </w:r>
      <w:r w:rsidR="00C86B1A" w:rsidRPr="00DC2BBF">
        <w:rPr>
          <w:sz w:val="21"/>
        </w:rPr>
        <w:t>l of responsibility of this job</w:t>
      </w:r>
    </w:p>
    <w:p w14:paraId="39099BC3" w14:textId="77777777" w:rsidR="0069761F" w:rsidRPr="00DC2BBF" w:rsidRDefault="0069761F">
      <w:pPr>
        <w:numPr>
          <w:ilvl w:val="12"/>
          <w:numId w:val="0"/>
        </w:numPr>
        <w:ind w:left="283" w:hanging="283"/>
        <w:rPr>
          <w:sz w:val="21"/>
        </w:rPr>
      </w:pPr>
    </w:p>
    <w:p w14:paraId="40A94E33" w14:textId="77777777" w:rsidR="001129ED" w:rsidRPr="00DC2BBF" w:rsidRDefault="0069761F" w:rsidP="005C2CE1">
      <w:pPr>
        <w:pStyle w:val="BodyText"/>
        <w:numPr>
          <w:ilvl w:val="0"/>
          <w:numId w:val="14"/>
        </w:numPr>
        <w:tabs>
          <w:tab w:val="clear" w:pos="990"/>
          <w:tab w:val="num" w:pos="284"/>
        </w:tabs>
        <w:ind w:left="284" w:hanging="284"/>
        <w:rPr>
          <w:sz w:val="21"/>
        </w:rPr>
      </w:pPr>
      <w:r w:rsidRPr="00DC2BBF">
        <w:rPr>
          <w:sz w:val="21"/>
        </w:rPr>
        <w:t xml:space="preserve">To undertake health and safety duties commensurate with the </w:t>
      </w:r>
      <w:r w:rsidR="00C86596" w:rsidRPr="00DC2BBF">
        <w:rPr>
          <w:sz w:val="21"/>
        </w:rPr>
        <w:t>job</w:t>
      </w:r>
      <w:r w:rsidRPr="00DC2BBF">
        <w:rPr>
          <w:sz w:val="21"/>
        </w:rPr>
        <w:t xml:space="preserve"> and/or as detailed in the Directo</w:t>
      </w:r>
      <w:r w:rsidR="00C86B1A" w:rsidRPr="00DC2BBF">
        <w:rPr>
          <w:sz w:val="21"/>
        </w:rPr>
        <w:t>rate’s Health and Safety Policy</w:t>
      </w:r>
    </w:p>
    <w:p w14:paraId="3A29C382" w14:textId="77777777" w:rsidR="001129ED" w:rsidRPr="00DC2BBF" w:rsidRDefault="001129ED" w:rsidP="001129ED">
      <w:pPr>
        <w:pStyle w:val="BodyText"/>
        <w:rPr>
          <w:sz w:val="21"/>
        </w:rPr>
      </w:pPr>
    </w:p>
    <w:p w14:paraId="6F3E28EB" w14:textId="77777777" w:rsidR="0069761F" w:rsidRPr="00DC2BBF" w:rsidRDefault="001129ED" w:rsidP="00AB65CD">
      <w:pPr>
        <w:pStyle w:val="BodyText"/>
        <w:numPr>
          <w:ilvl w:val="0"/>
          <w:numId w:val="14"/>
        </w:numPr>
        <w:tabs>
          <w:tab w:val="clear" w:pos="990"/>
          <w:tab w:val="num" w:pos="284"/>
        </w:tabs>
        <w:ind w:left="284" w:hanging="284"/>
        <w:rPr>
          <w:sz w:val="21"/>
        </w:rPr>
      </w:pPr>
      <w:r w:rsidRPr="00DC2BBF">
        <w:rPr>
          <w:sz w:val="21"/>
        </w:rPr>
        <w:t>The duties described in this job description must be carried out in a manner which promotes equality of opportunity, dignity and due respect for all employees and service users and is consistent with the Counc</w:t>
      </w:r>
      <w:r w:rsidR="00C86B1A" w:rsidRPr="00DC2BBF">
        <w:rPr>
          <w:sz w:val="21"/>
        </w:rPr>
        <w:t xml:space="preserve">il’s </w:t>
      </w:r>
      <w:r w:rsidR="00775909" w:rsidRPr="00DC2BBF">
        <w:rPr>
          <w:sz w:val="21"/>
        </w:rPr>
        <w:t>Equality and Diversity Policy</w:t>
      </w:r>
    </w:p>
    <w:p w14:paraId="3EB49F48" w14:textId="77777777" w:rsidR="0095020A" w:rsidRPr="00DC2BBF" w:rsidRDefault="0095020A" w:rsidP="0095020A">
      <w:pPr>
        <w:pStyle w:val="ListParagraph"/>
        <w:ind w:left="0"/>
        <w:rPr>
          <w:sz w:val="21"/>
          <w:szCs w:val="21"/>
        </w:rPr>
      </w:pPr>
    </w:p>
    <w:p w14:paraId="324F53D1" w14:textId="77777777" w:rsidR="0095020A" w:rsidRPr="00DC2BBF" w:rsidRDefault="0095020A" w:rsidP="0095020A">
      <w:pPr>
        <w:numPr>
          <w:ilvl w:val="0"/>
          <w:numId w:val="17"/>
        </w:numPr>
        <w:rPr>
          <w:sz w:val="21"/>
          <w:szCs w:val="21"/>
        </w:rPr>
      </w:pPr>
      <w:r w:rsidRPr="00DC2BBF">
        <w:rPr>
          <w:sz w:val="21"/>
          <w:szCs w:val="21"/>
        </w:rPr>
        <w:t>Working with some vulnerable children, young people and adults can, at times, be emotionally challenging for which appropriate support will be provided through management supervision. The post holder must be able to deal with such mental demands.</w:t>
      </w:r>
      <w:r w:rsidRPr="00DC2BBF">
        <w:rPr>
          <w:b/>
          <w:i/>
          <w:sz w:val="21"/>
          <w:szCs w:val="21"/>
        </w:rPr>
        <w:t xml:space="preserve"> </w:t>
      </w:r>
    </w:p>
    <w:p w14:paraId="284F376B" w14:textId="77777777" w:rsidR="00044624" w:rsidRPr="00DC2BBF" w:rsidRDefault="00044624" w:rsidP="00044624">
      <w:pPr>
        <w:numPr>
          <w:ilvl w:val="12"/>
          <w:numId w:val="0"/>
        </w:numPr>
        <w:rPr>
          <w:b/>
          <w:sz w:val="21"/>
        </w:rPr>
      </w:pPr>
    </w:p>
    <w:p w14:paraId="020DCA15" w14:textId="77777777" w:rsidR="00440683" w:rsidRPr="00DC2BBF" w:rsidRDefault="00440683" w:rsidP="00492626">
      <w:pPr>
        <w:numPr>
          <w:ilvl w:val="0"/>
          <w:numId w:val="13"/>
        </w:numPr>
        <w:ind w:left="284" w:hanging="284"/>
        <w:rPr>
          <w:sz w:val="21"/>
          <w:szCs w:val="21"/>
        </w:rPr>
      </w:pPr>
      <w:r w:rsidRPr="00DC2BBF">
        <w:rPr>
          <w:sz w:val="21"/>
          <w:szCs w:val="21"/>
        </w:rPr>
        <w:t xml:space="preserve">This post is exempt from the Rehabilitation of Offenders Act and / previously met the definition of Regulated Activity (as defined by the Safeguarding Vulnerable Groups Act 2006) and is therefore subject to an enhanced Criminal Records Check (Via the Disclosure Barring Service, DBS) (as defined by the Police Act). </w:t>
      </w:r>
    </w:p>
    <w:p w14:paraId="660E42AC" w14:textId="77777777" w:rsidR="000154F7" w:rsidRPr="00DC2BBF" w:rsidRDefault="000154F7" w:rsidP="00DC2BBF">
      <w:pPr>
        <w:ind w:left="284"/>
        <w:rPr>
          <w:sz w:val="21"/>
          <w:szCs w:val="21"/>
        </w:rPr>
      </w:pPr>
    </w:p>
    <w:p w14:paraId="4C209F6C" w14:textId="77777777" w:rsidR="0069761F" w:rsidRPr="00DC2BBF" w:rsidRDefault="00440683" w:rsidP="00DC2BBF">
      <w:pPr>
        <w:numPr>
          <w:ilvl w:val="0"/>
          <w:numId w:val="13"/>
        </w:numPr>
        <w:ind w:left="284" w:hanging="284"/>
        <w:rPr>
          <w:sz w:val="21"/>
          <w:szCs w:val="21"/>
        </w:rPr>
      </w:pPr>
      <w:r w:rsidRPr="00DC2BBF">
        <w:rPr>
          <w:sz w:val="21"/>
          <w:szCs w:val="21"/>
        </w:rPr>
        <w:t>This post meets Regulated Activity (as defined by the Safeguarding Vulnerable Groups Act 2006 as amended by the Protection of Freedoms Act 2012) and is subject to an enhanced Criminal Records Check (Via the Disclosure Barring Service, DBS) and the relevant children and/ adults barred list(s) checks.</w:t>
      </w:r>
    </w:p>
    <w:p w14:paraId="1A90C209" w14:textId="77777777" w:rsidR="00DC2BBF" w:rsidRDefault="00DC2BBF" w:rsidP="0019183F">
      <w:pPr>
        <w:numPr>
          <w:ilvl w:val="12"/>
          <w:numId w:val="0"/>
        </w:numPr>
        <w:rPr>
          <w:b/>
          <w:sz w:val="21"/>
        </w:rPr>
      </w:pPr>
    </w:p>
    <w:p w14:paraId="3E7097E7" w14:textId="77777777" w:rsidR="0019183F" w:rsidRPr="00DC2BBF" w:rsidRDefault="0019183F" w:rsidP="0019183F">
      <w:pPr>
        <w:numPr>
          <w:ilvl w:val="12"/>
          <w:numId w:val="0"/>
        </w:numPr>
        <w:rPr>
          <w:b/>
          <w:sz w:val="21"/>
        </w:rPr>
      </w:pPr>
      <w:r w:rsidRPr="00DC2BBF">
        <w:rPr>
          <w:b/>
          <w:sz w:val="21"/>
        </w:rPr>
        <w:t>Contacts:</w:t>
      </w:r>
    </w:p>
    <w:p w14:paraId="00806172" w14:textId="77777777" w:rsidR="0019183F" w:rsidRPr="00DC2BBF" w:rsidRDefault="0019183F" w:rsidP="0019183F">
      <w:pPr>
        <w:numPr>
          <w:ilvl w:val="12"/>
          <w:numId w:val="0"/>
        </w:numPr>
        <w:rPr>
          <w:b/>
          <w:sz w:val="21"/>
        </w:rPr>
      </w:pPr>
    </w:p>
    <w:p w14:paraId="582714CD" w14:textId="77777777" w:rsidR="0019183F" w:rsidRPr="00DC2BBF" w:rsidRDefault="0019183F" w:rsidP="0019183F">
      <w:pPr>
        <w:numPr>
          <w:ilvl w:val="12"/>
          <w:numId w:val="0"/>
        </w:numPr>
        <w:ind w:left="270" w:hanging="270"/>
        <w:rPr>
          <w:sz w:val="21"/>
        </w:rPr>
      </w:pPr>
      <w:r w:rsidRPr="00DC2BBF">
        <w:rPr>
          <w:sz w:val="21"/>
        </w:rPr>
        <w:t xml:space="preserve">     In all contacts the post holder will be required to present a good image of the Directorate and the County          Council as well as maintaining constructive relationships.</w:t>
      </w:r>
    </w:p>
    <w:p w14:paraId="6E55D3C3" w14:textId="77777777" w:rsidR="0019183F" w:rsidRPr="00DC2BBF" w:rsidRDefault="0019183F" w:rsidP="0019183F">
      <w:pPr>
        <w:numPr>
          <w:ilvl w:val="12"/>
          <w:numId w:val="0"/>
        </w:numPr>
        <w:rPr>
          <w:sz w:val="21"/>
        </w:rPr>
      </w:pPr>
    </w:p>
    <w:p w14:paraId="6DA9DC98" w14:textId="443CD232" w:rsidR="000154F7" w:rsidRPr="00DC2BBF" w:rsidRDefault="0019183F" w:rsidP="000154F7">
      <w:pPr>
        <w:ind w:left="270"/>
        <w:rPr>
          <w:sz w:val="22"/>
        </w:rPr>
      </w:pPr>
      <w:r w:rsidRPr="00DC2BBF">
        <w:rPr>
          <w:sz w:val="21"/>
        </w:rPr>
        <w:t>Internal:</w:t>
      </w:r>
      <w:r w:rsidR="00AF5E2A" w:rsidRPr="00DC2BBF">
        <w:rPr>
          <w:sz w:val="21"/>
        </w:rPr>
        <w:t xml:space="preserve"> </w:t>
      </w:r>
      <w:r w:rsidR="000154F7" w:rsidRPr="00DC2BBF">
        <w:rPr>
          <w:sz w:val="22"/>
        </w:rPr>
        <w:t xml:space="preserve">Worcestershire </w:t>
      </w:r>
      <w:r w:rsidR="00457F30">
        <w:rPr>
          <w:sz w:val="22"/>
        </w:rPr>
        <w:t>County Council</w:t>
      </w:r>
      <w:r w:rsidR="000154F7" w:rsidRPr="00DC2BBF">
        <w:rPr>
          <w:sz w:val="22"/>
        </w:rPr>
        <w:t>, the SEND Service, the Virtual School, Early Help Service, Children’s Social Care Services, Transport Services</w:t>
      </w:r>
    </w:p>
    <w:p w14:paraId="28809DB2" w14:textId="77777777" w:rsidR="00AF5E2A" w:rsidRPr="00DC2BBF" w:rsidRDefault="00AF5E2A" w:rsidP="000154F7">
      <w:pPr>
        <w:numPr>
          <w:ilvl w:val="12"/>
          <w:numId w:val="0"/>
        </w:numPr>
        <w:rPr>
          <w:sz w:val="21"/>
        </w:rPr>
      </w:pPr>
    </w:p>
    <w:p w14:paraId="692E6D7C" w14:textId="77777777" w:rsidR="000154F7" w:rsidRPr="00DC2BBF" w:rsidRDefault="0019183F" w:rsidP="000154F7">
      <w:pPr>
        <w:ind w:left="270"/>
      </w:pPr>
      <w:r w:rsidRPr="00DC2BBF">
        <w:rPr>
          <w:sz w:val="21"/>
        </w:rPr>
        <w:t>External:</w:t>
      </w:r>
      <w:r w:rsidR="00ED2B63" w:rsidRPr="00DC2BBF">
        <w:rPr>
          <w:sz w:val="21"/>
        </w:rPr>
        <w:t xml:space="preserve"> </w:t>
      </w:r>
      <w:r w:rsidR="000154F7" w:rsidRPr="00DC2BBF">
        <w:rPr>
          <w:sz w:val="22"/>
        </w:rPr>
        <w:t xml:space="preserve">Headteachers and other staff in schools and academies and academy trusts, school Governing Bodies and Trusts; Early Years Education and Childcare providers; Colleges of Further Education; </w:t>
      </w:r>
      <w:r w:rsidR="000154F7" w:rsidRPr="00DC2BBF">
        <w:rPr>
          <w:bCs/>
          <w:sz w:val="22"/>
        </w:rPr>
        <w:t xml:space="preserve">Lead provider of commissioned services and sub-contracted agencies as appropriate; non-maintained and independent settings that provide for vulnerable learners and those with SEND (0-25); </w:t>
      </w:r>
      <w:r w:rsidR="000154F7" w:rsidRPr="00DC2BBF">
        <w:rPr>
          <w:sz w:val="22"/>
        </w:rPr>
        <w:t xml:space="preserve"> Families in Partnership – the Parent Carer Forum; SENDIASS; the SEND Improvement Board; senior staff in partner agencies such as Health Trusts, District Councils, other Local Authorities, Police, Probation, Youth Justice Service, voluntary and community organisations; service user groups, including those for parents and young people; DfE, Ofsted, HMI, RSC, press and media.</w:t>
      </w:r>
    </w:p>
    <w:p w14:paraId="352B1440" w14:textId="77777777" w:rsidR="0019183F" w:rsidRPr="00DC2BBF" w:rsidRDefault="0019183F" w:rsidP="000154F7">
      <w:pPr>
        <w:numPr>
          <w:ilvl w:val="12"/>
          <w:numId w:val="0"/>
        </w:numPr>
        <w:ind w:firstLine="270"/>
        <w:rPr>
          <w:sz w:val="21"/>
        </w:rPr>
      </w:pPr>
    </w:p>
    <w:p w14:paraId="50B4ABCC" w14:textId="77777777" w:rsidR="0019183F" w:rsidRPr="00DC2BBF" w:rsidRDefault="0019183F">
      <w:pPr>
        <w:numPr>
          <w:ilvl w:val="12"/>
          <w:numId w:val="0"/>
        </w:numPr>
        <w:rPr>
          <w:sz w:val="21"/>
        </w:rPr>
      </w:pPr>
    </w:p>
    <w:p w14:paraId="3E2F9510" w14:textId="77777777" w:rsidR="001129ED" w:rsidRPr="00DC2BBF" w:rsidRDefault="004226D4" w:rsidP="001129ED">
      <w:pPr>
        <w:numPr>
          <w:ilvl w:val="12"/>
          <w:numId w:val="0"/>
        </w:numPr>
        <w:rPr>
          <w:b/>
          <w:sz w:val="21"/>
        </w:rPr>
      </w:pPr>
      <w:r w:rsidRPr="00DC2BBF">
        <w:rPr>
          <w:b/>
          <w:sz w:val="21"/>
        </w:rPr>
        <w:t>Additional Information:</w:t>
      </w:r>
      <w:r w:rsidR="001129ED" w:rsidRPr="00DC2BBF">
        <w:rPr>
          <w:b/>
          <w:sz w:val="21"/>
        </w:rPr>
        <w:tab/>
      </w:r>
    </w:p>
    <w:p w14:paraId="42766C7E" w14:textId="77777777" w:rsidR="0069761F" w:rsidRPr="00DC2BBF" w:rsidRDefault="0069761F">
      <w:pPr>
        <w:numPr>
          <w:ilvl w:val="12"/>
          <w:numId w:val="0"/>
        </w:numPr>
        <w:rPr>
          <w:b/>
          <w:sz w:val="21"/>
        </w:rPr>
      </w:pPr>
    </w:p>
    <w:p w14:paraId="542CE3E8" w14:textId="77777777" w:rsidR="000154F7" w:rsidRPr="00DC2BBF" w:rsidRDefault="0069761F" w:rsidP="000154F7">
      <w:pPr>
        <w:numPr>
          <w:ilvl w:val="0"/>
          <w:numId w:val="17"/>
        </w:numPr>
        <w:rPr>
          <w:sz w:val="21"/>
        </w:rPr>
      </w:pPr>
      <w:r w:rsidRPr="00DC2BBF">
        <w:rPr>
          <w:sz w:val="21"/>
        </w:rPr>
        <w:t xml:space="preserve">This post is politically restricted under the terms of the Local Government and Housing Act 1989 </w:t>
      </w:r>
    </w:p>
    <w:p w14:paraId="593015B8" w14:textId="77777777" w:rsidR="000154F7" w:rsidRPr="00DC2BBF" w:rsidRDefault="000154F7" w:rsidP="000154F7">
      <w:pPr>
        <w:ind w:left="360"/>
        <w:rPr>
          <w:sz w:val="21"/>
        </w:rPr>
      </w:pPr>
    </w:p>
    <w:p w14:paraId="24BE16E7" w14:textId="1CF02D32" w:rsidR="0069761F" w:rsidRPr="00DC2BBF" w:rsidRDefault="0064373D" w:rsidP="000154F7">
      <w:pPr>
        <w:numPr>
          <w:ilvl w:val="0"/>
          <w:numId w:val="17"/>
        </w:numPr>
        <w:rPr>
          <w:sz w:val="21"/>
        </w:rPr>
      </w:pPr>
      <w:r w:rsidRPr="00DC2BBF">
        <w:rPr>
          <w:sz w:val="21"/>
        </w:rPr>
        <w:t xml:space="preserve">Worcestershire </w:t>
      </w:r>
      <w:r w:rsidR="00457F30">
        <w:rPr>
          <w:sz w:val="21"/>
        </w:rPr>
        <w:t xml:space="preserve">County Council </w:t>
      </w:r>
      <w:r w:rsidR="0069761F" w:rsidRPr="00DC2BBF">
        <w:rPr>
          <w:sz w:val="21"/>
        </w:rPr>
        <w:t>reserves the right to alter the content of this job description, after consultation to reflect changes to the job or services provided, without altering the general chara</w:t>
      </w:r>
      <w:r w:rsidR="00C86B1A" w:rsidRPr="00DC2BBF">
        <w:rPr>
          <w:sz w:val="21"/>
        </w:rPr>
        <w:t>cter or level of responsibility</w:t>
      </w:r>
    </w:p>
    <w:p w14:paraId="2B815457" w14:textId="77777777" w:rsidR="0069761F" w:rsidRPr="00DC2BBF" w:rsidRDefault="0069761F">
      <w:pPr>
        <w:rPr>
          <w:sz w:val="21"/>
        </w:rPr>
      </w:pPr>
    </w:p>
    <w:p w14:paraId="1B8D5ED5" w14:textId="77777777" w:rsidR="0069761F" w:rsidRPr="00DC2BBF" w:rsidRDefault="0069761F" w:rsidP="005C2CE1">
      <w:pPr>
        <w:numPr>
          <w:ilvl w:val="0"/>
          <w:numId w:val="14"/>
        </w:numPr>
        <w:tabs>
          <w:tab w:val="clear" w:pos="990"/>
          <w:tab w:val="num" w:pos="284"/>
        </w:tabs>
        <w:ind w:left="284" w:hanging="284"/>
        <w:rPr>
          <w:snapToGrid w:val="0"/>
          <w:sz w:val="21"/>
        </w:rPr>
      </w:pPr>
      <w:r w:rsidRPr="00DC2BBF">
        <w:rPr>
          <w:snapToGrid w:val="0"/>
          <w:sz w:val="21"/>
        </w:rPr>
        <w:t>Reasonable adjustments will be considered as required by th</w:t>
      </w:r>
      <w:r w:rsidR="00C86B1A" w:rsidRPr="00DC2BBF">
        <w:rPr>
          <w:snapToGrid w:val="0"/>
          <w:sz w:val="21"/>
        </w:rPr>
        <w:t xml:space="preserve">e </w:t>
      </w:r>
      <w:r w:rsidR="00D71858" w:rsidRPr="00DC2BBF">
        <w:rPr>
          <w:snapToGrid w:val="0"/>
          <w:sz w:val="21"/>
        </w:rPr>
        <w:t xml:space="preserve">Equality </w:t>
      </w:r>
      <w:r w:rsidR="00C86B1A" w:rsidRPr="00DC2BBF">
        <w:rPr>
          <w:snapToGrid w:val="0"/>
          <w:sz w:val="21"/>
        </w:rPr>
        <w:t>Act</w:t>
      </w:r>
    </w:p>
    <w:p w14:paraId="197BC0F6" w14:textId="77777777" w:rsidR="0069761F" w:rsidRPr="00DC2BBF" w:rsidRDefault="0069761F">
      <w:pPr>
        <w:rPr>
          <w:sz w:val="21"/>
        </w:rPr>
      </w:pPr>
    </w:p>
    <w:p w14:paraId="41CB8074" w14:textId="1FA744FC" w:rsidR="00B842FC" w:rsidRPr="00DC2BBF" w:rsidRDefault="00B842FC" w:rsidP="00B842FC">
      <w:pPr>
        <w:jc w:val="both"/>
        <w:rPr>
          <w:b/>
          <w:sz w:val="40"/>
          <w:u w:val="single"/>
        </w:rPr>
      </w:pPr>
      <w:r w:rsidRPr="00DC2BBF">
        <w:br w:type="page"/>
      </w:r>
      <w:r w:rsidR="00DF49FF">
        <w:rPr>
          <w:noProof/>
        </w:rPr>
        <w:lastRenderedPageBreak/>
        <w:drawing>
          <wp:inline distT="0" distB="0" distL="0" distR="0" wp14:anchorId="7EF6B715" wp14:editId="6ECF3EC0">
            <wp:extent cx="2862580" cy="576580"/>
            <wp:effectExtent l="0" t="0" r="13970" b="13970"/>
            <wp:docPr id="1563393152" name="Picture 2" descr="A close up of Worcestershire County Council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Worcestershire County Council logo&#10;&#1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862580" cy="576580"/>
                    </a:xfrm>
                    <a:prstGeom prst="rect">
                      <a:avLst/>
                    </a:prstGeom>
                    <a:noFill/>
                    <a:ln>
                      <a:noFill/>
                    </a:ln>
                  </pic:spPr>
                </pic:pic>
              </a:graphicData>
            </a:graphic>
          </wp:inline>
        </w:drawing>
      </w:r>
      <w:r w:rsidRPr="00DC2BBF">
        <w:rPr>
          <w:b/>
          <w:sz w:val="20"/>
        </w:rPr>
        <w:tab/>
      </w:r>
    </w:p>
    <w:p w14:paraId="370BAA4C" w14:textId="77777777" w:rsidR="00B842FC" w:rsidRPr="00DC2BBF" w:rsidRDefault="00B842FC" w:rsidP="00B842FC">
      <w:pPr>
        <w:jc w:val="center"/>
        <w:rPr>
          <w:b/>
          <w:u w:val="single"/>
        </w:rPr>
      </w:pPr>
    </w:p>
    <w:p w14:paraId="5590FC60" w14:textId="77777777" w:rsidR="00B842FC" w:rsidRPr="00DC2BBF" w:rsidRDefault="00B842FC" w:rsidP="00B842FC">
      <w:pPr>
        <w:jc w:val="center"/>
        <w:rPr>
          <w:b/>
          <w:sz w:val="32"/>
        </w:rPr>
      </w:pPr>
      <w:r w:rsidRPr="00DC2BBF">
        <w:rPr>
          <w:b/>
          <w:sz w:val="32"/>
        </w:rPr>
        <w:t>PERSON SPECIFICATION</w:t>
      </w:r>
    </w:p>
    <w:p w14:paraId="362ED5C1" w14:textId="77777777" w:rsidR="00B842FC" w:rsidRPr="00DC2BBF" w:rsidRDefault="00B842FC" w:rsidP="00B842FC">
      <w:pPr>
        <w:jc w:val="center"/>
      </w:pPr>
    </w:p>
    <w:p w14:paraId="3DCB0FA6" w14:textId="77777777" w:rsidR="00B842FC" w:rsidRPr="00DC2BBF" w:rsidRDefault="00B842FC" w:rsidP="00B842FC"/>
    <w:p w14:paraId="32243889" w14:textId="1504FEE8" w:rsidR="00B842FC" w:rsidRPr="00DC2BBF" w:rsidRDefault="00B842FC" w:rsidP="00B842FC">
      <w:r w:rsidRPr="00DC2BBF">
        <w:rPr>
          <w:b/>
        </w:rPr>
        <w:t>Job Title:</w:t>
      </w:r>
      <w:r w:rsidR="000154F7" w:rsidRPr="00DC2BBF">
        <w:rPr>
          <w:b/>
          <w:szCs w:val="23"/>
        </w:rPr>
        <w:t xml:space="preserve"> SEND </w:t>
      </w:r>
      <w:r w:rsidR="00B46955">
        <w:rPr>
          <w:b/>
          <w:szCs w:val="23"/>
        </w:rPr>
        <w:t>Practice</w:t>
      </w:r>
      <w:r w:rsidR="000154F7" w:rsidRPr="00DC2BBF">
        <w:rPr>
          <w:b/>
          <w:szCs w:val="23"/>
        </w:rPr>
        <w:t xml:space="preserve"> Manager</w:t>
      </w:r>
    </w:p>
    <w:p w14:paraId="3299A275" w14:textId="5E73589C" w:rsidR="00B842FC" w:rsidRPr="00DC2BBF" w:rsidRDefault="00B842FC" w:rsidP="00B842FC">
      <w:pPr>
        <w:rPr>
          <w:b/>
        </w:rPr>
      </w:pPr>
      <w:r w:rsidRPr="00DC2BBF">
        <w:rPr>
          <w:b/>
        </w:rPr>
        <w:t>Directorate &amp; Section/Unit:</w:t>
      </w:r>
      <w:r w:rsidR="00AB65CD" w:rsidRPr="00DC2BBF">
        <w:rPr>
          <w:b/>
        </w:rPr>
        <w:t xml:space="preserve"> </w:t>
      </w:r>
      <w:r w:rsidR="000F6486">
        <w:rPr>
          <w:b/>
        </w:rPr>
        <w:t xml:space="preserve">All Age Disability Service – SEND </w:t>
      </w:r>
    </w:p>
    <w:p w14:paraId="4AFA2F4E" w14:textId="77777777" w:rsidR="006878E5" w:rsidRPr="00DC2BBF" w:rsidRDefault="00B842FC" w:rsidP="00B842FC">
      <w:pPr>
        <w:rPr>
          <w:b/>
        </w:rPr>
      </w:pPr>
      <w:r w:rsidRPr="00DC2BBF">
        <w:rPr>
          <w:b/>
        </w:rPr>
        <w:t>Salary Grade:</w:t>
      </w:r>
      <w:r w:rsidR="00CF48EB">
        <w:rPr>
          <w:b/>
        </w:rPr>
        <w:t xml:space="preserve"> P05</w:t>
      </w:r>
    </w:p>
    <w:p w14:paraId="7AF5A424" w14:textId="4F9DFD82" w:rsidR="005006E1" w:rsidRDefault="005006E1" w:rsidP="00B842FC">
      <w:pPr>
        <w:rPr>
          <w:b/>
          <w:bCs/>
        </w:rPr>
      </w:pPr>
    </w:p>
    <w:p w14:paraId="7A977834" w14:textId="77777777" w:rsidR="000154F7" w:rsidRPr="00DC2BBF" w:rsidRDefault="000154F7" w:rsidP="00B842FC">
      <w:pPr>
        <w:rPr>
          <w:b/>
        </w:rPr>
      </w:pPr>
    </w:p>
    <w:p w14:paraId="1FEB62CC" w14:textId="77777777" w:rsidR="005006E1" w:rsidRPr="00DC2BBF" w:rsidRDefault="00B842FC" w:rsidP="005006E1">
      <w:pPr>
        <w:rPr>
          <w:b/>
          <w:sz w:val="18"/>
          <w:szCs w:val="18"/>
        </w:rPr>
      </w:pPr>
      <w:r w:rsidRPr="00DC2BBF">
        <w:rPr>
          <w:b/>
        </w:rPr>
        <w:t xml:space="preserve">EXPERIENCE: </w:t>
      </w:r>
    </w:p>
    <w:p w14:paraId="2439E1FC" w14:textId="77777777" w:rsidR="00B842FC" w:rsidRPr="00DC2BBF" w:rsidRDefault="00B842FC" w:rsidP="00B842FC">
      <w:pPr>
        <w:rPr>
          <w:b/>
        </w:rPr>
      </w:pPr>
    </w:p>
    <w:p w14:paraId="5B9F4B06" w14:textId="77777777" w:rsidR="00B842FC" w:rsidRPr="00DC2BBF" w:rsidRDefault="00B842FC" w:rsidP="00B842FC">
      <w:r w:rsidRPr="00DC2BBF">
        <w:t xml:space="preserve">It is </w:t>
      </w:r>
      <w:r w:rsidRPr="00DC2BBF">
        <w:rPr>
          <w:b/>
        </w:rPr>
        <w:t xml:space="preserve">essential </w:t>
      </w:r>
      <w:r w:rsidRPr="00DC2BBF">
        <w:t>that the post holder has:</w:t>
      </w:r>
    </w:p>
    <w:p w14:paraId="090E1427" w14:textId="77777777" w:rsidR="00AB65CD" w:rsidRPr="00DC2BBF" w:rsidRDefault="00DC2BBF" w:rsidP="00AB65CD">
      <w:pPr>
        <w:pStyle w:val="ListParagraph"/>
        <w:numPr>
          <w:ilvl w:val="0"/>
          <w:numId w:val="23"/>
        </w:numPr>
        <w:contextualSpacing/>
        <w:rPr>
          <w:sz w:val="22"/>
          <w:szCs w:val="22"/>
        </w:rPr>
      </w:pPr>
      <w:r>
        <w:rPr>
          <w:sz w:val="22"/>
          <w:szCs w:val="22"/>
        </w:rPr>
        <w:t>Substantial</w:t>
      </w:r>
      <w:r w:rsidR="004D5F38" w:rsidRPr="00DC2BBF">
        <w:rPr>
          <w:sz w:val="22"/>
          <w:szCs w:val="22"/>
        </w:rPr>
        <w:t xml:space="preserve"> e</w:t>
      </w:r>
      <w:r w:rsidR="00AB65CD" w:rsidRPr="00DC2BBF">
        <w:rPr>
          <w:sz w:val="22"/>
          <w:szCs w:val="22"/>
        </w:rPr>
        <w:t>xperience of working at a senior level in a state funded / public sector / Local Authority funded organisation, in a role associated with the statutory SEND process</w:t>
      </w:r>
      <w:r w:rsidR="00AB65CD" w:rsidRPr="00DC2BBF">
        <w:rPr>
          <w:b/>
          <w:sz w:val="22"/>
          <w:szCs w:val="22"/>
        </w:rPr>
        <w:t>.</w:t>
      </w:r>
    </w:p>
    <w:p w14:paraId="7C27D004" w14:textId="77777777" w:rsidR="00AB65CD" w:rsidRDefault="004D5F38" w:rsidP="00AB65CD">
      <w:pPr>
        <w:pStyle w:val="ListParagraph"/>
        <w:numPr>
          <w:ilvl w:val="0"/>
          <w:numId w:val="23"/>
        </w:numPr>
        <w:contextualSpacing/>
        <w:rPr>
          <w:sz w:val="22"/>
          <w:szCs w:val="22"/>
        </w:rPr>
      </w:pPr>
      <w:r w:rsidRPr="00DC2BBF">
        <w:rPr>
          <w:sz w:val="22"/>
          <w:szCs w:val="22"/>
        </w:rPr>
        <w:t>Substantial</w:t>
      </w:r>
      <w:r w:rsidR="00AB65CD" w:rsidRPr="00DC2BBF">
        <w:rPr>
          <w:sz w:val="22"/>
          <w:szCs w:val="22"/>
        </w:rPr>
        <w:t xml:space="preserve"> experience of recent, relevant and successful management / leadership in the period following SEND Reforms (2014).</w:t>
      </w:r>
    </w:p>
    <w:p w14:paraId="1E641DF8" w14:textId="77777777" w:rsidR="00DC2BBF" w:rsidRPr="00DC2BBF" w:rsidRDefault="00DC2BBF" w:rsidP="00DC2BBF">
      <w:pPr>
        <w:pStyle w:val="ListParagraph"/>
        <w:numPr>
          <w:ilvl w:val="0"/>
          <w:numId w:val="23"/>
        </w:numPr>
        <w:contextualSpacing/>
        <w:rPr>
          <w:sz w:val="22"/>
          <w:szCs w:val="22"/>
        </w:rPr>
      </w:pPr>
      <w:r>
        <w:rPr>
          <w:sz w:val="22"/>
          <w:szCs w:val="22"/>
        </w:rPr>
        <w:t>Substantial</w:t>
      </w:r>
      <w:r w:rsidRPr="00DC2BBF">
        <w:rPr>
          <w:sz w:val="22"/>
          <w:szCs w:val="22"/>
        </w:rPr>
        <w:t xml:space="preserve"> experience of working in a management role in a SEND service / organisation / setting.</w:t>
      </w:r>
    </w:p>
    <w:p w14:paraId="01DE77F5" w14:textId="77777777" w:rsidR="00AB65CD" w:rsidRPr="00DC2BBF" w:rsidRDefault="00DC2BBF" w:rsidP="00AB65CD">
      <w:pPr>
        <w:numPr>
          <w:ilvl w:val="0"/>
          <w:numId w:val="23"/>
        </w:numPr>
        <w:rPr>
          <w:sz w:val="22"/>
          <w:szCs w:val="22"/>
        </w:rPr>
      </w:pPr>
      <w:r>
        <w:rPr>
          <w:sz w:val="22"/>
          <w:szCs w:val="22"/>
        </w:rPr>
        <w:t>Substantial</w:t>
      </w:r>
      <w:r w:rsidR="00AB65CD" w:rsidRPr="00DC2BBF">
        <w:rPr>
          <w:sz w:val="22"/>
          <w:szCs w:val="22"/>
        </w:rPr>
        <w:t xml:space="preserve"> of designing and co-producing services, plans, provision or other, with parent carers and young people.</w:t>
      </w:r>
    </w:p>
    <w:p w14:paraId="4EACA2B5" w14:textId="77777777" w:rsidR="00AB65CD" w:rsidRDefault="00DC2BBF" w:rsidP="00AB65CD">
      <w:pPr>
        <w:pStyle w:val="ListParagraph"/>
        <w:numPr>
          <w:ilvl w:val="0"/>
          <w:numId w:val="23"/>
        </w:numPr>
        <w:contextualSpacing/>
        <w:rPr>
          <w:sz w:val="22"/>
          <w:szCs w:val="22"/>
        </w:rPr>
      </w:pPr>
      <w:r>
        <w:rPr>
          <w:sz w:val="22"/>
          <w:szCs w:val="22"/>
        </w:rPr>
        <w:t xml:space="preserve">Substantial </w:t>
      </w:r>
      <w:r w:rsidR="004D5F38" w:rsidRPr="00DC2BBF">
        <w:rPr>
          <w:sz w:val="22"/>
          <w:szCs w:val="22"/>
        </w:rPr>
        <w:t>e</w:t>
      </w:r>
      <w:r w:rsidR="00AB65CD" w:rsidRPr="00DC2BBF">
        <w:rPr>
          <w:sz w:val="22"/>
          <w:szCs w:val="22"/>
        </w:rPr>
        <w:t>xperience of effective working as part of a management team / leading teams towards improving performance, through structured improvement programmes.</w:t>
      </w:r>
    </w:p>
    <w:p w14:paraId="4FEAD624" w14:textId="77777777" w:rsidR="00AB65CD" w:rsidRDefault="004D5F38" w:rsidP="00AB65CD">
      <w:pPr>
        <w:numPr>
          <w:ilvl w:val="0"/>
          <w:numId w:val="23"/>
        </w:numPr>
        <w:rPr>
          <w:sz w:val="22"/>
          <w:szCs w:val="22"/>
        </w:rPr>
      </w:pPr>
      <w:r w:rsidRPr="00DC2BBF">
        <w:rPr>
          <w:sz w:val="22"/>
          <w:szCs w:val="22"/>
        </w:rPr>
        <w:t>Substantial e</w:t>
      </w:r>
      <w:r w:rsidR="00AB65CD" w:rsidRPr="00DC2BBF">
        <w:rPr>
          <w:sz w:val="22"/>
          <w:szCs w:val="22"/>
        </w:rPr>
        <w:t>xperience of using information and communication technology and information management systems to monitor pupil outcomes at school/setting and LA level and to develop accountabilities including for externally commissioned providers.</w:t>
      </w:r>
    </w:p>
    <w:p w14:paraId="7F26127E" w14:textId="77777777" w:rsidR="00DC2BBF" w:rsidRPr="00DC2BBF" w:rsidRDefault="00DC2BBF" w:rsidP="00DC2BBF">
      <w:pPr>
        <w:numPr>
          <w:ilvl w:val="0"/>
          <w:numId w:val="23"/>
        </w:numPr>
        <w:rPr>
          <w:sz w:val="22"/>
          <w:szCs w:val="22"/>
        </w:rPr>
      </w:pPr>
      <w:r w:rsidRPr="00DC2BBF">
        <w:rPr>
          <w:sz w:val="22"/>
          <w:szCs w:val="22"/>
        </w:rPr>
        <w:t>Significant experience in high challenge areas of SEND to include dispute resolution, SEN appeals, complaints and mediation and relating to Looked After Children, those missing education and exclusions.</w:t>
      </w:r>
    </w:p>
    <w:p w14:paraId="72A06FCB" w14:textId="77777777" w:rsidR="00AB65CD" w:rsidRPr="00DC2BBF" w:rsidRDefault="00AB65CD" w:rsidP="00AB65CD">
      <w:pPr>
        <w:numPr>
          <w:ilvl w:val="0"/>
          <w:numId w:val="23"/>
        </w:numPr>
        <w:contextualSpacing/>
        <w:rPr>
          <w:sz w:val="22"/>
          <w:szCs w:val="22"/>
        </w:rPr>
      </w:pPr>
      <w:r w:rsidRPr="00DC2BBF">
        <w:rPr>
          <w:sz w:val="22"/>
          <w:szCs w:val="22"/>
        </w:rPr>
        <w:t>A proven track record of interpersonal impact with others, including experience of successfully building internal and external relationships with a diverse range of stakeholders.</w:t>
      </w:r>
    </w:p>
    <w:p w14:paraId="0FEDC10D" w14:textId="77777777" w:rsidR="00AB65CD" w:rsidRPr="00DC2BBF" w:rsidRDefault="00AB65CD" w:rsidP="00B842FC"/>
    <w:p w14:paraId="2F13BE68" w14:textId="77777777" w:rsidR="00B842FC" w:rsidRPr="00DC2BBF" w:rsidRDefault="00B842FC" w:rsidP="00B842FC">
      <w:pPr>
        <w:rPr>
          <w:u w:val="single"/>
        </w:rPr>
      </w:pPr>
    </w:p>
    <w:p w14:paraId="237C557A" w14:textId="77777777" w:rsidR="00B842FC" w:rsidRPr="00DC2BBF" w:rsidRDefault="00B842FC" w:rsidP="00B842FC">
      <w:r w:rsidRPr="00DC2BBF">
        <w:t xml:space="preserve">It is </w:t>
      </w:r>
      <w:r w:rsidRPr="00DC2BBF">
        <w:rPr>
          <w:b/>
        </w:rPr>
        <w:t>desirable</w:t>
      </w:r>
      <w:r w:rsidRPr="00DC2BBF">
        <w:t xml:space="preserve"> that the post holder has: </w:t>
      </w:r>
    </w:p>
    <w:p w14:paraId="73E7FDE9" w14:textId="77777777" w:rsidR="00AB65CD" w:rsidRPr="00DC2BBF" w:rsidRDefault="00AB65CD" w:rsidP="00AB65CD">
      <w:pPr>
        <w:numPr>
          <w:ilvl w:val="0"/>
          <w:numId w:val="25"/>
        </w:numPr>
        <w:rPr>
          <w:sz w:val="22"/>
          <w:szCs w:val="22"/>
        </w:rPr>
      </w:pPr>
      <w:r w:rsidRPr="00DC2BBF">
        <w:rPr>
          <w:sz w:val="22"/>
          <w:szCs w:val="22"/>
        </w:rPr>
        <w:t xml:space="preserve">Additionally, experience of working as a teacher or in the teaching profession would be advantageous. </w:t>
      </w:r>
    </w:p>
    <w:p w14:paraId="2604D69F" w14:textId="77777777" w:rsidR="00B842FC" w:rsidRPr="00DC2BBF" w:rsidRDefault="00B842FC" w:rsidP="00B842FC"/>
    <w:p w14:paraId="22AA58B9" w14:textId="77777777" w:rsidR="00B842FC" w:rsidRPr="00DC2BBF" w:rsidRDefault="00B842FC" w:rsidP="00B842FC"/>
    <w:p w14:paraId="7C1A6534" w14:textId="77777777" w:rsidR="006878E5" w:rsidRPr="00DC2BBF" w:rsidRDefault="00B842FC" w:rsidP="006878E5">
      <w:pPr>
        <w:rPr>
          <w:i/>
        </w:rPr>
      </w:pPr>
      <w:r w:rsidRPr="00DC2BBF">
        <w:rPr>
          <w:b/>
        </w:rPr>
        <w:t>KNOWLEDGE, SKILLS AND ABILITIES:</w:t>
      </w:r>
      <w:r w:rsidR="006878E5" w:rsidRPr="00DC2BBF">
        <w:rPr>
          <w:i/>
        </w:rPr>
        <w:t xml:space="preserve"> </w:t>
      </w:r>
    </w:p>
    <w:p w14:paraId="1BA97E58" w14:textId="77777777" w:rsidR="00B842FC" w:rsidRPr="00DC2BBF" w:rsidRDefault="00B842FC" w:rsidP="00B842FC">
      <w:pPr>
        <w:rPr>
          <w:b/>
        </w:rPr>
      </w:pPr>
    </w:p>
    <w:p w14:paraId="5060B296" w14:textId="77777777" w:rsidR="00B842FC" w:rsidRPr="00DC2BBF" w:rsidRDefault="00B842FC" w:rsidP="00B842FC">
      <w:r w:rsidRPr="00DC2BBF">
        <w:t xml:space="preserve">It is </w:t>
      </w:r>
      <w:r w:rsidRPr="00DC2BBF">
        <w:rPr>
          <w:b/>
        </w:rPr>
        <w:t xml:space="preserve">essential </w:t>
      </w:r>
      <w:r w:rsidRPr="00DC2BBF">
        <w:t>that the post holder has:</w:t>
      </w:r>
    </w:p>
    <w:p w14:paraId="28AFFC4F" w14:textId="77777777" w:rsidR="00AB65CD" w:rsidRDefault="002F5775" w:rsidP="00AB65CD">
      <w:pPr>
        <w:pStyle w:val="ListParagraph"/>
        <w:numPr>
          <w:ilvl w:val="0"/>
          <w:numId w:val="26"/>
        </w:numPr>
        <w:contextualSpacing/>
        <w:rPr>
          <w:sz w:val="22"/>
          <w:szCs w:val="22"/>
        </w:rPr>
      </w:pPr>
      <w:r>
        <w:rPr>
          <w:sz w:val="22"/>
          <w:szCs w:val="22"/>
        </w:rPr>
        <w:t>Expert</w:t>
      </w:r>
      <w:r w:rsidR="00AB65CD" w:rsidRPr="00DC2BBF">
        <w:rPr>
          <w:sz w:val="22"/>
          <w:szCs w:val="22"/>
        </w:rPr>
        <w:t xml:space="preserve"> knowledge and understanding of relevant legislative and regulatory frameworks and Government initiatives relating to SEND.</w:t>
      </w:r>
    </w:p>
    <w:p w14:paraId="026F380C" w14:textId="77777777" w:rsidR="00DC2BBF" w:rsidRPr="00DC2BBF" w:rsidRDefault="00DC2BBF" w:rsidP="00DC2BBF">
      <w:pPr>
        <w:pStyle w:val="ListParagraph"/>
        <w:numPr>
          <w:ilvl w:val="0"/>
          <w:numId w:val="26"/>
        </w:numPr>
        <w:contextualSpacing/>
        <w:rPr>
          <w:sz w:val="22"/>
          <w:szCs w:val="22"/>
        </w:rPr>
      </w:pPr>
      <w:r>
        <w:rPr>
          <w:sz w:val="22"/>
          <w:szCs w:val="22"/>
        </w:rPr>
        <w:t xml:space="preserve">Expert </w:t>
      </w:r>
      <w:r w:rsidRPr="00DC2BBF">
        <w:rPr>
          <w:sz w:val="22"/>
          <w:szCs w:val="22"/>
        </w:rPr>
        <w:t>knowledge of how to interpret a wide range of legislation, regulations and guidance and to apply them effectively</w:t>
      </w:r>
    </w:p>
    <w:p w14:paraId="7FC5D390" w14:textId="77777777" w:rsidR="00AB65CD" w:rsidRPr="00DC2BBF" w:rsidRDefault="00DC2BBF" w:rsidP="00AB65CD">
      <w:pPr>
        <w:pStyle w:val="ListParagraph"/>
        <w:numPr>
          <w:ilvl w:val="0"/>
          <w:numId w:val="26"/>
        </w:numPr>
        <w:contextualSpacing/>
        <w:rPr>
          <w:sz w:val="22"/>
          <w:szCs w:val="22"/>
        </w:rPr>
      </w:pPr>
      <w:r>
        <w:rPr>
          <w:sz w:val="22"/>
          <w:szCs w:val="22"/>
        </w:rPr>
        <w:t>Expert</w:t>
      </w:r>
      <w:r w:rsidR="004D5F38" w:rsidRPr="00DC2BBF">
        <w:rPr>
          <w:sz w:val="22"/>
          <w:szCs w:val="22"/>
        </w:rPr>
        <w:t xml:space="preserve"> k</w:t>
      </w:r>
      <w:r w:rsidR="00AB65CD" w:rsidRPr="00DC2BBF">
        <w:rPr>
          <w:sz w:val="22"/>
          <w:szCs w:val="22"/>
        </w:rPr>
        <w:t xml:space="preserve">nowledge and understanding about the </w:t>
      </w:r>
      <w:proofErr w:type="gramStart"/>
      <w:r w:rsidR="00AB65CD" w:rsidRPr="00DC2BBF">
        <w:rPr>
          <w:sz w:val="22"/>
          <w:szCs w:val="22"/>
        </w:rPr>
        <w:t>frameworks  and</w:t>
      </w:r>
      <w:proofErr w:type="gramEnd"/>
      <w:r w:rsidR="00AB65CD" w:rsidRPr="00DC2BBF">
        <w:rPr>
          <w:sz w:val="22"/>
          <w:szCs w:val="22"/>
        </w:rPr>
        <w:t xml:space="preserve"> their contributions to supporting children and families. </w:t>
      </w:r>
    </w:p>
    <w:p w14:paraId="635225C9" w14:textId="77777777" w:rsidR="00AB65CD" w:rsidRDefault="00DC2BBF" w:rsidP="00AB65CD">
      <w:pPr>
        <w:pStyle w:val="ListParagraph"/>
        <w:numPr>
          <w:ilvl w:val="0"/>
          <w:numId w:val="26"/>
        </w:numPr>
        <w:spacing w:after="200" w:line="276" w:lineRule="auto"/>
        <w:contextualSpacing/>
        <w:rPr>
          <w:sz w:val="22"/>
          <w:szCs w:val="22"/>
        </w:rPr>
      </w:pPr>
      <w:r>
        <w:rPr>
          <w:sz w:val="22"/>
          <w:szCs w:val="22"/>
        </w:rPr>
        <w:t>Expert knowledge</w:t>
      </w:r>
      <w:r w:rsidR="00AB65CD" w:rsidRPr="00DC2BBF">
        <w:rPr>
          <w:sz w:val="22"/>
          <w:szCs w:val="22"/>
        </w:rPr>
        <w:t xml:space="preserve"> of the respective roles and responsibilities of children and adult social care, early help, paediatric and therapy services, mental health services, transport</w:t>
      </w:r>
    </w:p>
    <w:p w14:paraId="61808521" w14:textId="77777777" w:rsidR="00DC2BBF" w:rsidRDefault="00DC2BBF" w:rsidP="00DC2BBF">
      <w:pPr>
        <w:pStyle w:val="ListParagraph"/>
        <w:numPr>
          <w:ilvl w:val="0"/>
          <w:numId w:val="26"/>
        </w:numPr>
        <w:contextualSpacing/>
        <w:rPr>
          <w:sz w:val="22"/>
          <w:szCs w:val="22"/>
        </w:rPr>
      </w:pPr>
      <w:r>
        <w:rPr>
          <w:sz w:val="22"/>
          <w:szCs w:val="22"/>
        </w:rPr>
        <w:t>Specialist</w:t>
      </w:r>
      <w:r w:rsidRPr="00DC2BBF">
        <w:rPr>
          <w:sz w:val="22"/>
          <w:szCs w:val="22"/>
        </w:rPr>
        <w:t xml:space="preserve"> knowledge and understanding of a Local Authority’s responsibilities in relation to Education services, including, but not exclusively, admissions, exclusions, school funding, high needs funding, school improvement, Looked After Children</w:t>
      </w:r>
    </w:p>
    <w:p w14:paraId="1A803F86" w14:textId="7585E69B" w:rsidR="00DC2BBF" w:rsidRPr="00DC2BBF" w:rsidRDefault="00DC2BBF" w:rsidP="00DC2BBF">
      <w:pPr>
        <w:pStyle w:val="ListParagraph"/>
        <w:numPr>
          <w:ilvl w:val="0"/>
          <w:numId w:val="26"/>
        </w:numPr>
        <w:contextualSpacing/>
        <w:rPr>
          <w:sz w:val="22"/>
          <w:szCs w:val="22"/>
        </w:rPr>
      </w:pPr>
      <w:r w:rsidRPr="00DC2BBF">
        <w:rPr>
          <w:sz w:val="22"/>
          <w:szCs w:val="22"/>
        </w:rPr>
        <w:t>Specialist knowledge of how to prepare for and effectively represent Worcestershire C</w:t>
      </w:r>
      <w:r w:rsidR="005F79BE">
        <w:rPr>
          <w:sz w:val="22"/>
          <w:szCs w:val="22"/>
        </w:rPr>
        <w:t>ounty Council</w:t>
      </w:r>
      <w:r w:rsidRPr="00DC2BBF">
        <w:rPr>
          <w:sz w:val="22"/>
          <w:szCs w:val="22"/>
        </w:rPr>
        <w:t xml:space="preserve"> at mediations and tribunals</w:t>
      </w:r>
    </w:p>
    <w:p w14:paraId="4511A6CF" w14:textId="77777777" w:rsidR="00AB65CD" w:rsidRPr="00DC2BBF" w:rsidRDefault="00AB65CD" w:rsidP="00AB65CD">
      <w:pPr>
        <w:pStyle w:val="ListParagraph"/>
        <w:numPr>
          <w:ilvl w:val="0"/>
          <w:numId w:val="28"/>
        </w:numPr>
        <w:contextualSpacing/>
        <w:rPr>
          <w:sz w:val="22"/>
          <w:szCs w:val="22"/>
        </w:rPr>
      </w:pPr>
      <w:r w:rsidRPr="00DC2BBF">
        <w:rPr>
          <w:sz w:val="22"/>
          <w:szCs w:val="22"/>
        </w:rPr>
        <w:t xml:space="preserve">The ability to apply the statutory SEND process in a manner that ensures statutory compliance and enables relationships with schools and settings, and parent- carers to be developed, improved and sustained </w:t>
      </w:r>
    </w:p>
    <w:p w14:paraId="513936B4" w14:textId="7B134B53" w:rsidR="00AB65CD" w:rsidRPr="00DC2BBF" w:rsidRDefault="002F6862" w:rsidP="00AB65CD">
      <w:pPr>
        <w:numPr>
          <w:ilvl w:val="0"/>
          <w:numId w:val="28"/>
        </w:numPr>
        <w:rPr>
          <w:sz w:val="22"/>
          <w:szCs w:val="22"/>
        </w:rPr>
      </w:pPr>
      <w:proofErr w:type="gramStart"/>
      <w:r>
        <w:rPr>
          <w:sz w:val="22"/>
          <w:szCs w:val="22"/>
        </w:rPr>
        <w:lastRenderedPageBreak/>
        <w:t xml:space="preserve">Ability </w:t>
      </w:r>
      <w:r w:rsidR="00AB65CD" w:rsidRPr="00DC2BBF">
        <w:rPr>
          <w:sz w:val="22"/>
          <w:szCs w:val="22"/>
        </w:rPr>
        <w:t xml:space="preserve"> to</w:t>
      </w:r>
      <w:proofErr w:type="gramEnd"/>
      <w:r w:rsidR="00AB65CD" w:rsidRPr="00DC2BBF">
        <w:rPr>
          <w:sz w:val="22"/>
          <w:szCs w:val="22"/>
        </w:rPr>
        <w:t xml:space="preserve"> analyse situations and scenarios quickly and effectively and to apply that thinking to the development of plans, solution or options appraisal. </w:t>
      </w:r>
    </w:p>
    <w:p w14:paraId="1AF479A0" w14:textId="77777777" w:rsidR="00AB65CD" w:rsidRPr="00DC2BBF" w:rsidRDefault="00DC2BBF" w:rsidP="00AB65CD">
      <w:pPr>
        <w:numPr>
          <w:ilvl w:val="0"/>
          <w:numId w:val="28"/>
        </w:numPr>
        <w:rPr>
          <w:sz w:val="22"/>
          <w:szCs w:val="22"/>
        </w:rPr>
      </w:pPr>
      <w:r>
        <w:rPr>
          <w:sz w:val="22"/>
          <w:szCs w:val="22"/>
        </w:rPr>
        <w:t>Advanced</w:t>
      </w:r>
      <w:r w:rsidR="00AB65CD" w:rsidRPr="00DC2BBF">
        <w:rPr>
          <w:sz w:val="22"/>
          <w:szCs w:val="22"/>
        </w:rPr>
        <w:t xml:space="preserve"> analytical skills and the ability to apply a forensic approach to casework management.</w:t>
      </w:r>
    </w:p>
    <w:p w14:paraId="2FEAA79F" w14:textId="77777777" w:rsidR="00AB65CD" w:rsidRPr="00DC2BBF" w:rsidRDefault="00AB65CD" w:rsidP="00AB65CD">
      <w:pPr>
        <w:numPr>
          <w:ilvl w:val="0"/>
          <w:numId w:val="28"/>
        </w:numPr>
        <w:rPr>
          <w:sz w:val="22"/>
          <w:szCs w:val="22"/>
        </w:rPr>
      </w:pPr>
      <w:r w:rsidRPr="00DC2BBF">
        <w:rPr>
          <w:sz w:val="22"/>
          <w:szCs w:val="22"/>
          <w:lang w:val="en-AU"/>
        </w:rPr>
        <w:t xml:space="preserve">Possesses the resilience and empathy to work in a system that can be emotionally charged and where user expectations are not always able to be met. </w:t>
      </w:r>
    </w:p>
    <w:p w14:paraId="582D56F3" w14:textId="77777777" w:rsidR="00AB65CD" w:rsidRPr="00DC2BBF" w:rsidRDefault="00AB65CD" w:rsidP="00AB65CD">
      <w:pPr>
        <w:numPr>
          <w:ilvl w:val="0"/>
          <w:numId w:val="28"/>
        </w:numPr>
        <w:rPr>
          <w:sz w:val="22"/>
          <w:szCs w:val="22"/>
        </w:rPr>
      </w:pPr>
      <w:r w:rsidRPr="00DC2BBF">
        <w:rPr>
          <w:sz w:val="22"/>
          <w:szCs w:val="22"/>
          <w:lang w:val="en-AU"/>
        </w:rPr>
        <w:t>Can make difficult decisions and communicate these effectively</w:t>
      </w:r>
    </w:p>
    <w:p w14:paraId="5E6DA076" w14:textId="77777777" w:rsidR="00AB65CD" w:rsidRPr="00DC2BBF" w:rsidRDefault="00AB65CD" w:rsidP="00AB65CD">
      <w:pPr>
        <w:pStyle w:val="ListParagraph"/>
        <w:numPr>
          <w:ilvl w:val="0"/>
          <w:numId w:val="28"/>
        </w:numPr>
        <w:contextualSpacing/>
        <w:rPr>
          <w:sz w:val="22"/>
          <w:szCs w:val="22"/>
        </w:rPr>
      </w:pPr>
      <w:r w:rsidRPr="00DC2BBF">
        <w:rPr>
          <w:sz w:val="22"/>
          <w:szCs w:val="22"/>
          <w:lang w:val="en-AU"/>
        </w:rPr>
        <w:t>Leads by example, developing an approach to decision making that is embedded throughout the system, and that engages stakeholders and parent-carers and young people</w:t>
      </w:r>
      <w:r w:rsidRPr="00DC2BBF">
        <w:rPr>
          <w:sz w:val="22"/>
          <w:szCs w:val="22"/>
        </w:rPr>
        <w:t xml:space="preserve"> </w:t>
      </w:r>
    </w:p>
    <w:p w14:paraId="2EB1B632" w14:textId="77777777" w:rsidR="00AB65CD" w:rsidRPr="00DC2BBF" w:rsidRDefault="00AB65CD" w:rsidP="00AB65CD">
      <w:pPr>
        <w:pStyle w:val="ListParagraph"/>
        <w:numPr>
          <w:ilvl w:val="0"/>
          <w:numId w:val="28"/>
        </w:numPr>
        <w:contextualSpacing/>
        <w:rPr>
          <w:sz w:val="22"/>
          <w:szCs w:val="22"/>
        </w:rPr>
      </w:pPr>
      <w:r w:rsidRPr="00DC2BBF">
        <w:rPr>
          <w:sz w:val="22"/>
          <w:szCs w:val="22"/>
          <w:lang w:val="en-AU"/>
        </w:rPr>
        <w:t xml:space="preserve"> Ability to listen and learn from parent-carers, and enable their participation through pushing boundaries on existing practice where necessary</w:t>
      </w:r>
      <w:r w:rsidRPr="00DC2BBF">
        <w:rPr>
          <w:sz w:val="22"/>
          <w:szCs w:val="22"/>
        </w:rPr>
        <w:t xml:space="preserve"> </w:t>
      </w:r>
    </w:p>
    <w:p w14:paraId="72A76225" w14:textId="2E3DACF5" w:rsidR="00AB65CD" w:rsidRPr="00DC2BBF" w:rsidRDefault="002F6862" w:rsidP="00AB65CD">
      <w:pPr>
        <w:pStyle w:val="ListParagraph"/>
        <w:numPr>
          <w:ilvl w:val="0"/>
          <w:numId w:val="28"/>
        </w:numPr>
        <w:contextualSpacing/>
        <w:rPr>
          <w:sz w:val="22"/>
          <w:szCs w:val="22"/>
        </w:rPr>
      </w:pPr>
      <w:r>
        <w:rPr>
          <w:sz w:val="22"/>
          <w:szCs w:val="22"/>
        </w:rPr>
        <w:t>E</w:t>
      </w:r>
      <w:r w:rsidR="00AB65CD" w:rsidRPr="00DC2BBF">
        <w:rPr>
          <w:sz w:val="22"/>
          <w:szCs w:val="22"/>
        </w:rPr>
        <w:t>xcellent communication skills with the ability to communicate effectively for different reasons and using different styles with a wide range of stakeholders</w:t>
      </w:r>
    </w:p>
    <w:p w14:paraId="1A6D184F" w14:textId="01D40DB2" w:rsidR="00AB65CD" w:rsidRPr="00DC2BBF" w:rsidRDefault="002F6862" w:rsidP="00AB65CD">
      <w:pPr>
        <w:numPr>
          <w:ilvl w:val="0"/>
          <w:numId w:val="28"/>
        </w:numPr>
        <w:rPr>
          <w:sz w:val="22"/>
          <w:szCs w:val="22"/>
        </w:rPr>
      </w:pPr>
      <w:r>
        <w:rPr>
          <w:sz w:val="22"/>
          <w:szCs w:val="22"/>
          <w:lang w:val="en-AU"/>
        </w:rPr>
        <w:t>E</w:t>
      </w:r>
      <w:r w:rsidR="00AB65CD" w:rsidRPr="00DC2BBF">
        <w:rPr>
          <w:sz w:val="22"/>
          <w:szCs w:val="22"/>
          <w:lang w:val="en-AU"/>
        </w:rPr>
        <w:t xml:space="preserve">xcellent planning and organisation skills and an ability to apply these at different levels – from strategic and improvement planning to individual casework planning. </w:t>
      </w:r>
    </w:p>
    <w:p w14:paraId="664A53B5" w14:textId="77777777" w:rsidR="00AB65CD" w:rsidRPr="00DC2BBF" w:rsidRDefault="004D5F38" w:rsidP="00AB65CD">
      <w:pPr>
        <w:pStyle w:val="ListParagraph"/>
        <w:numPr>
          <w:ilvl w:val="0"/>
          <w:numId w:val="28"/>
        </w:numPr>
        <w:contextualSpacing/>
        <w:rPr>
          <w:sz w:val="22"/>
          <w:szCs w:val="22"/>
        </w:rPr>
      </w:pPr>
      <w:r w:rsidRPr="00DC2BBF">
        <w:rPr>
          <w:sz w:val="22"/>
          <w:szCs w:val="22"/>
        </w:rPr>
        <w:t>Working knowledge of how</w:t>
      </w:r>
      <w:r w:rsidR="00AB65CD" w:rsidRPr="00DC2BBF">
        <w:rPr>
          <w:sz w:val="22"/>
          <w:szCs w:val="22"/>
        </w:rPr>
        <w:t xml:space="preserve"> to manage and deliver training programmes</w:t>
      </w:r>
    </w:p>
    <w:p w14:paraId="4C7A2BC2" w14:textId="024F7964" w:rsidR="00AB65CD" w:rsidRPr="00DC2BBF" w:rsidRDefault="002F6862" w:rsidP="00AB65CD">
      <w:pPr>
        <w:numPr>
          <w:ilvl w:val="0"/>
          <w:numId w:val="28"/>
        </w:numPr>
        <w:rPr>
          <w:sz w:val="22"/>
          <w:szCs w:val="22"/>
        </w:rPr>
      </w:pPr>
      <w:r>
        <w:rPr>
          <w:sz w:val="22"/>
          <w:szCs w:val="22"/>
          <w:lang w:val="en-AU"/>
        </w:rPr>
        <w:t>A</w:t>
      </w:r>
      <w:r w:rsidR="00AB65CD" w:rsidRPr="00DC2BBF">
        <w:rPr>
          <w:sz w:val="22"/>
          <w:szCs w:val="22"/>
          <w:lang w:val="en-AU"/>
        </w:rPr>
        <w:t xml:space="preserve">n approach to management and support that enables a coaching approach to underpin service and staff development, and as a tool to develop robust case analysis and case management. </w:t>
      </w:r>
    </w:p>
    <w:p w14:paraId="05ED85A0" w14:textId="3DF0B19E" w:rsidR="00AB65CD" w:rsidRPr="00DC2BBF" w:rsidRDefault="002F6862" w:rsidP="00AB65CD">
      <w:pPr>
        <w:numPr>
          <w:ilvl w:val="0"/>
          <w:numId w:val="28"/>
        </w:numPr>
        <w:rPr>
          <w:sz w:val="22"/>
          <w:szCs w:val="22"/>
        </w:rPr>
      </w:pPr>
      <w:r>
        <w:rPr>
          <w:sz w:val="22"/>
          <w:szCs w:val="22"/>
        </w:rPr>
        <w:t>Ability</w:t>
      </w:r>
      <w:r w:rsidR="00AB65CD" w:rsidRPr="00DC2BBF">
        <w:rPr>
          <w:sz w:val="22"/>
          <w:szCs w:val="22"/>
        </w:rPr>
        <w:t xml:space="preserve"> to demonstrate successful people management and leadership experience, demonstrating the ability to motivate, challenge, support and develop individuals and teams to deliver outcomes.</w:t>
      </w:r>
      <w:r w:rsidR="00AB65CD" w:rsidRPr="00DC2BBF">
        <w:rPr>
          <w:sz w:val="22"/>
          <w:szCs w:val="22"/>
          <w:lang w:val="en-AU"/>
        </w:rPr>
        <w:t xml:space="preserve"> </w:t>
      </w:r>
    </w:p>
    <w:p w14:paraId="042BFDEE" w14:textId="77777777" w:rsidR="00AB65CD" w:rsidRPr="00DC2BBF" w:rsidRDefault="00DC2BBF" w:rsidP="00AB65CD">
      <w:pPr>
        <w:pStyle w:val="ListParagraph"/>
        <w:numPr>
          <w:ilvl w:val="0"/>
          <w:numId w:val="27"/>
        </w:numPr>
        <w:contextualSpacing/>
        <w:rPr>
          <w:sz w:val="22"/>
          <w:szCs w:val="22"/>
        </w:rPr>
      </w:pPr>
      <w:r>
        <w:rPr>
          <w:sz w:val="22"/>
          <w:szCs w:val="22"/>
        </w:rPr>
        <w:t>The</w:t>
      </w:r>
      <w:r w:rsidR="004D5F38" w:rsidRPr="00DC2BBF">
        <w:rPr>
          <w:sz w:val="22"/>
          <w:szCs w:val="22"/>
        </w:rPr>
        <w:t xml:space="preserve"> a</w:t>
      </w:r>
      <w:r w:rsidR="00AB65CD" w:rsidRPr="00DC2BBF">
        <w:rPr>
          <w:sz w:val="22"/>
          <w:szCs w:val="22"/>
        </w:rPr>
        <w:t>bility to relate effectively and sympathetically to a wide range of people including parents, Headteachers and Governors</w:t>
      </w:r>
    </w:p>
    <w:p w14:paraId="26B94CC8" w14:textId="77777777" w:rsidR="00AB65CD" w:rsidRPr="00DC2BBF" w:rsidRDefault="00DC2BBF" w:rsidP="00AB65CD">
      <w:pPr>
        <w:pStyle w:val="ListParagraph"/>
        <w:numPr>
          <w:ilvl w:val="0"/>
          <w:numId w:val="27"/>
        </w:numPr>
        <w:contextualSpacing/>
        <w:rPr>
          <w:sz w:val="22"/>
          <w:szCs w:val="22"/>
        </w:rPr>
      </w:pPr>
      <w:r>
        <w:rPr>
          <w:sz w:val="22"/>
          <w:szCs w:val="22"/>
        </w:rPr>
        <w:t>Effective</w:t>
      </w:r>
      <w:r w:rsidR="00AB65CD" w:rsidRPr="00DC2BBF">
        <w:rPr>
          <w:sz w:val="22"/>
          <w:szCs w:val="22"/>
        </w:rPr>
        <w:t xml:space="preserve"> negotiating and influencing skills at an operational level</w:t>
      </w:r>
    </w:p>
    <w:p w14:paraId="2DC36CC6" w14:textId="77777777" w:rsidR="00AB65CD" w:rsidRPr="00DC2BBF" w:rsidRDefault="00AB65CD" w:rsidP="00AB65CD">
      <w:pPr>
        <w:pStyle w:val="ListParagraph"/>
        <w:numPr>
          <w:ilvl w:val="0"/>
          <w:numId w:val="27"/>
        </w:numPr>
        <w:contextualSpacing/>
        <w:rPr>
          <w:sz w:val="22"/>
          <w:szCs w:val="22"/>
        </w:rPr>
      </w:pPr>
      <w:r w:rsidRPr="00DC2BBF">
        <w:rPr>
          <w:sz w:val="22"/>
          <w:szCs w:val="22"/>
        </w:rPr>
        <w:t>Ability to build effective relationships and work co-operatively with colleagues, professionals from partner agencies and other stakeholders</w:t>
      </w:r>
    </w:p>
    <w:p w14:paraId="3D30B2C9" w14:textId="77777777" w:rsidR="00AB65CD" w:rsidRPr="00DC2BBF" w:rsidRDefault="00AB65CD" w:rsidP="00AB65CD">
      <w:pPr>
        <w:pStyle w:val="ListParagraph"/>
        <w:numPr>
          <w:ilvl w:val="0"/>
          <w:numId w:val="27"/>
        </w:numPr>
        <w:contextualSpacing/>
        <w:rPr>
          <w:sz w:val="22"/>
          <w:szCs w:val="22"/>
        </w:rPr>
      </w:pPr>
      <w:r w:rsidRPr="00DC2BBF">
        <w:rPr>
          <w:sz w:val="22"/>
          <w:szCs w:val="22"/>
        </w:rPr>
        <w:t>Ability to make active and effective contributions to operational development and sustainability of local partnerships and inter agency working</w:t>
      </w:r>
    </w:p>
    <w:p w14:paraId="2423676B" w14:textId="77777777" w:rsidR="00B842FC" w:rsidRPr="00DC2BBF" w:rsidRDefault="00B842FC" w:rsidP="00B842FC"/>
    <w:p w14:paraId="7D4343E4" w14:textId="77777777" w:rsidR="00B842FC" w:rsidRPr="00DC2BBF" w:rsidRDefault="00B842FC" w:rsidP="00B842FC"/>
    <w:p w14:paraId="189081BC" w14:textId="77777777" w:rsidR="00B842FC" w:rsidRPr="00DC2BBF" w:rsidRDefault="00B842FC" w:rsidP="00B842FC">
      <w:r w:rsidRPr="00DC2BBF">
        <w:rPr>
          <w:b/>
        </w:rPr>
        <w:t>QUALIFICATIONS/TRAINING &amp; DEVELOPMENT:</w:t>
      </w:r>
    </w:p>
    <w:p w14:paraId="7ACDBF2B" w14:textId="77777777" w:rsidR="00B842FC" w:rsidRPr="00DC2BBF" w:rsidRDefault="00B842FC" w:rsidP="00B842FC"/>
    <w:p w14:paraId="422BC577" w14:textId="77777777" w:rsidR="00B842FC" w:rsidRPr="00457F30" w:rsidRDefault="00B842FC" w:rsidP="00B842FC">
      <w:r w:rsidRPr="00457F30">
        <w:t xml:space="preserve">It is </w:t>
      </w:r>
      <w:r w:rsidRPr="00457F30">
        <w:rPr>
          <w:b/>
        </w:rPr>
        <w:t xml:space="preserve">essential </w:t>
      </w:r>
      <w:r w:rsidRPr="00457F30">
        <w:t>that the post holder has:</w:t>
      </w:r>
    </w:p>
    <w:p w14:paraId="406E61B3" w14:textId="00BA956A" w:rsidR="00AB65CD" w:rsidRPr="001265EC" w:rsidRDefault="00AB65CD" w:rsidP="001265EC">
      <w:pPr>
        <w:numPr>
          <w:ilvl w:val="0"/>
          <w:numId w:val="23"/>
        </w:numPr>
        <w:rPr>
          <w:spacing w:val="-3"/>
          <w:sz w:val="22"/>
          <w:szCs w:val="22"/>
          <w:lang w:val="en-AU"/>
        </w:rPr>
      </w:pPr>
      <w:r w:rsidRPr="001265EC">
        <w:rPr>
          <w:spacing w:val="-3"/>
          <w:sz w:val="22"/>
          <w:szCs w:val="22"/>
          <w:lang w:val="en-AU"/>
        </w:rPr>
        <w:t>A relevant professional qualification</w:t>
      </w:r>
      <w:r w:rsidR="00457F30" w:rsidRPr="001265EC">
        <w:rPr>
          <w:spacing w:val="-3"/>
          <w:sz w:val="22"/>
          <w:szCs w:val="22"/>
          <w:lang w:val="en-AU"/>
        </w:rPr>
        <w:t xml:space="preserve"> and /or </w:t>
      </w:r>
      <w:r w:rsidR="001265EC" w:rsidRPr="001265EC">
        <w:rPr>
          <w:spacing w:val="-3"/>
          <w:sz w:val="22"/>
          <w:szCs w:val="22"/>
          <w:lang w:val="en-AU"/>
        </w:rPr>
        <w:t>a relevant management qualification or evidence of former and ongoing management development.</w:t>
      </w:r>
    </w:p>
    <w:p w14:paraId="65A6D5EF" w14:textId="77777777" w:rsidR="00AB65CD" w:rsidRPr="00457F30" w:rsidRDefault="00DC2BBF" w:rsidP="00AB65CD">
      <w:pPr>
        <w:pStyle w:val="ListParagraph"/>
        <w:numPr>
          <w:ilvl w:val="0"/>
          <w:numId w:val="23"/>
        </w:numPr>
        <w:contextualSpacing/>
        <w:rPr>
          <w:sz w:val="22"/>
          <w:szCs w:val="22"/>
        </w:rPr>
      </w:pPr>
      <w:r w:rsidRPr="00457F30">
        <w:rPr>
          <w:sz w:val="22"/>
          <w:szCs w:val="22"/>
          <w:lang w:val="en-AU"/>
        </w:rPr>
        <w:t>A level 6 qualification (e.g. d</w:t>
      </w:r>
      <w:r w:rsidR="00AB65CD" w:rsidRPr="00457F30">
        <w:rPr>
          <w:sz w:val="22"/>
          <w:szCs w:val="22"/>
          <w:lang w:val="en-AU"/>
        </w:rPr>
        <w:t>egree level or equivalent qualification in a relevant subject</w:t>
      </w:r>
      <w:r w:rsidRPr="00457F30">
        <w:rPr>
          <w:sz w:val="22"/>
          <w:szCs w:val="22"/>
          <w:lang w:val="en-AU"/>
        </w:rPr>
        <w:t>)</w:t>
      </w:r>
    </w:p>
    <w:p w14:paraId="4C6A1DB8" w14:textId="77777777" w:rsidR="00AB65CD" w:rsidRPr="00457F30" w:rsidRDefault="00AB65CD" w:rsidP="00AB65CD">
      <w:pPr>
        <w:pStyle w:val="ListParagraph"/>
        <w:numPr>
          <w:ilvl w:val="0"/>
          <w:numId w:val="23"/>
        </w:numPr>
        <w:contextualSpacing/>
        <w:rPr>
          <w:sz w:val="22"/>
          <w:szCs w:val="22"/>
        </w:rPr>
      </w:pPr>
      <w:r w:rsidRPr="00457F30">
        <w:rPr>
          <w:sz w:val="22"/>
          <w:szCs w:val="22"/>
          <w:lang w:eastAsia="en-GB"/>
        </w:rPr>
        <w:t>Evidence of continuous personal professional development in a discipline or area relevant to the role.</w:t>
      </w:r>
    </w:p>
    <w:p w14:paraId="75D3E6FF" w14:textId="77777777" w:rsidR="00B842FC" w:rsidRPr="00DC2BBF" w:rsidRDefault="00B842FC" w:rsidP="00B842FC"/>
    <w:p w14:paraId="5D51C6C9" w14:textId="77777777" w:rsidR="00B842FC" w:rsidRPr="00DC2BBF" w:rsidRDefault="00B842FC" w:rsidP="00B842FC">
      <w:r w:rsidRPr="00DC2BBF">
        <w:t xml:space="preserve">It is </w:t>
      </w:r>
      <w:r w:rsidRPr="00DC2BBF">
        <w:rPr>
          <w:b/>
        </w:rPr>
        <w:t>desirable</w:t>
      </w:r>
      <w:r w:rsidRPr="00DC2BBF">
        <w:t xml:space="preserve"> that the post holder has:</w:t>
      </w:r>
    </w:p>
    <w:p w14:paraId="2543FA7E" w14:textId="77777777" w:rsidR="00AB65CD" w:rsidRPr="00DC2BBF" w:rsidRDefault="00AB65CD" w:rsidP="00AB65CD">
      <w:pPr>
        <w:numPr>
          <w:ilvl w:val="0"/>
          <w:numId w:val="24"/>
        </w:numPr>
      </w:pPr>
      <w:r w:rsidRPr="00DC2BBF">
        <w:t>Qualified Teacher Status or experience of working in an educational setting</w:t>
      </w:r>
    </w:p>
    <w:p w14:paraId="3BED75B6" w14:textId="77777777" w:rsidR="00B842FC" w:rsidRPr="00DC2BBF" w:rsidRDefault="00B842FC" w:rsidP="00B842FC"/>
    <w:p w14:paraId="1FC99AF7" w14:textId="77777777" w:rsidR="00B842FC" w:rsidRPr="00DC2BBF" w:rsidRDefault="00B842FC" w:rsidP="00B842FC"/>
    <w:p w14:paraId="144AB306" w14:textId="77777777" w:rsidR="00B842FC" w:rsidRPr="00DC2BBF" w:rsidRDefault="00B842FC" w:rsidP="00B842FC">
      <w:r w:rsidRPr="00DC2BBF">
        <w:rPr>
          <w:b/>
        </w:rPr>
        <w:t>ADDITIONAL INFORMATION</w:t>
      </w:r>
      <w:r w:rsidR="007D2FDC" w:rsidRPr="00DC2BBF">
        <w:rPr>
          <w:b/>
        </w:rPr>
        <w:t>:</w:t>
      </w:r>
    </w:p>
    <w:p w14:paraId="10C2B6FD" w14:textId="77777777" w:rsidR="00B842FC" w:rsidRPr="00DC2BBF" w:rsidRDefault="00B842FC" w:rsidP="00B842FC"/>
    <w:p w14:paraId="18F2B82B" w14:textId="77777777" w:rsidR="00B842FC" w:rsidRPr="00DC2BBF" w:rsidRDefault="00B842FC" w:rsidP="00B842FC">
      <w:r w:rsidRPr="00DC2BBF">
        <w:t xml:space="preserve">It is </w:t>
      </w:r>
      <w:r w:rsidRPr="00DC2BBF">
        <w:rPr>
          <w:b/>
        </w:rPr>
        <w:t xml:space="preserve">essential </w:t>
      </w:r>
      <w:r w:rsidRPr="00DC2BBF">
        <w:t>that the post holder has:</w:t>
      </w:r>
    </w:p>
    <w:p w14:paraId="328FFC33" w14:textId="77777777" w:rsidR="007D2FDC" w:rsidRPr="00DC2BBF" w:rsidRDefault="007D2FDC" w:rsidP="00B842FC"/>
    <w:p w14:paraId="58CAFB4E" w14:textId="77777777" w:rsidR="00F513E1" w:rsidRPr="00F513E1" w:rsidRDefault="00F513E1" w:rsidP="00F513E1">
      <w:pPr>
        <w:numPr>
          <w:ilvl w:val="0"/>
          <w:numId w:val="24"/>
        </w:numPr>
        <w:rPr>
          <w:rFonts w:ascii="Calibri" w:hAnsi="Calibri"/>
          <w:sz w:val="22"/>
        </w:rPr>
      </w:pPr>
      <w:r w:rsidRPr="00F513E1">
        <w:t>The ability to travel throughout the county (and occasionally beyond), including areas where there is limited public transport and be able to reach, including but not limited to, families, young people, internal and external clients and within a timely manner</w:t>
      </w:r>
    </w:p>
    <w:p w14:paraId="7E17C3D0" w14:textId="77777777" w:rsidR="006878E5" w:rsidRPr="00DC2BBF" w:rsidRDefault="006878E5" w:rsidP="00B842FC">
      <w:pPr>
        <w:rPr>
          <w:i/>
        </w:rPr>
      </w:pPr>
    </w:p>
    <w:p w14:paraId="70BFF2A7" w14:textId="77777777" w:rsidR="005006E1" w:rsidRPr="00DC2BBF" w:rsidRDefault="005006E1" w:rsidP="00B842FC">
      <w:pPr>
        <w:rPr>
          <w:b/>
        </w:rPr>
      </w:pPr>
    </w:p>
    <w:p w14:paraId="1055A377" w14:textId="11B4DC4C" w:rsidR="003F0335" w:rsidRPr="00DC2BBF" w:rsidRDefault="003F0335"/>
    <w:sectPr w:rsidR="003F0335" w:rsidRPr="00DC2BBF">
      <w:footerReference w:type="default" r:id="rId15"/>
      <w:pgSz w:w="11909" w:h="16834"/>
      <w:pgMar w:top="567" w:right="567" w:bottom="567" w:left="567"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099D2" w14:textId="77777777" w:rsidR="00B672ED" w:rsidRDefault="00B672ED">
      <w:r>
        <w:separator/>
      </w:r>
    </w:p>
  </w:endnote>
  <w:endnote w:type="continuationSeparator" w:id="0">
    <w:p w14:paraId="124E3861" w14:textId="77777777" w:rsidR="00B672ED" w:rsidRDefault="00B67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rdenio Modern">
    <w:altName w:val="Cardenio Modern"/>
    <w:panose1 w:val="00000000000000000000"/>
    <w:charset w:val="00"/>
    <w:family w:val="swiss"/>
    <w:notTrueType/>
    <w:pitch w:val="default"/>
    <w:sig w:usb0="00000003" w:usb1="00000000" w:usb2="00000000" w:usb3="00000000" w:csb0="00000001" w:csb1="00000000"/>
  </w:font>
  <w:font w:name="Lato Light">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ED420" w14:textId="77CB6A3C" w:rsidR="001265EC" w:rsidRPr="001265EC" w:rsidRDefault="001265EC" w:rsidP="001265EC">
    <w:pPr>
      <w:pStyle w:val="Footer"/>
      <w:ind w:left="4994" w:firstLine="4366"/>
      <w:rPr>
        <w:b w:val="0"/>
        <w:bCs/>
      </w:rPr>
    </w:pPr>
    <w:r w:rsidRPr="001265EC">
      <w:rPr>
        <w:b w:val="0"/>
        <w:bCs/>
      </w:rPr>
      <w:t>Date 16/4/2025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93162" w14:textId="77777777" w:rsidR="00B672ED" w:rsidRDefault="00B672ED">
      <w:r>
        <w:separator/>
      </w:r>
    </w:p>
  </w:footnote>
  <w:footnote w:type="continuationSeparator" w:id="0">
    <w:p w14:paraId="2EE2E3B6" w14:textId="77777777" w:rsidR="00B672ED" w:rsidRDefault="00B67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E3C6CDEE"/>
    <w:lvl w:ilvl="0">
      <w:start w:val="1"/>
      <w:numFmt w:val="bullet"/>
      <w:pStyle w:val="ListBullet3"/>
      <w:lvlText w:val="&gt;"/>
      <w:lvlJc w:val="left"/>
      <w:pPr>
        <w:tabs>
          <w:tab w:val="num" w:pos="926"/>
        </w:tabs>
        <w:ind w:left="926" w:hanging="360"/>
      </w:pPr>
      <w:rPr>
        <w:rFonts w:ascii="Times New Roman" w:hAnsi="Times New Roman" w:hint="default"/>
      </w:rPr>
    </w:lvl>
  </w:abstractNum>
  <w:abstractNum w:abstractNumId="1" w15:restartNumberingAfterBreak="0">
    <w:nsid w:val="FFFFFF83"/>
    <w:multiLevelType w:val="singleLevel"/>
    <w:tmpl w:val="67BADA1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335CDE9E"/>
    <w:lvl w:ilvl="0">
      <w:start w:val="1"/>
      <w:numFmt w:val="decimal"/>
      <w:pStyle w:val="ListNumber"/>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FFFFFF89"/>
    <w:multiLevelType w:val="singleLevel"/>
    <w:tmpl w:val="D6B8059E"/>
    <w:lvl w:ilvl="0">
      <w:start w:val="1"/>
      <w:numFmt w:val="bullet"/>
      <w:pStyle w:val="ListBullet"/>
      <w:lvlText w:val=""/>
      <w:lvlJc w:val="left"/>
      <w:pPr>
        <w:tabs>
          <w:tab w:val="num" w:pos="360"/>
        </w:tabs>
        <w:ind w:left="340" w:hanging="340"/>
      </w:pPr>
      <w:rPr>
        <w:rFonts w:ascii="Wingdings" w:hAnsi="Wingdings" w:hint="default"/>
        <w:b w:val="0"/>
        <w:i w:val="0"/>
        <w:sz w:val="18"/>
      </w:rPr>
    </w:lvl>
  </w:abstractNum>
  <w:abstractNum w:abstractNumId="4" w15:restartNumberingAfterBreak="0">
    <w:nsid w:val="FFFFFFFE"/>
    <w:multiLevelType w:val="singleLevel"/>
    <w:tmpl w:val="FFFFFFFF"/>
    <w:lvl w:ilvl="0">
      <w:numFmt w:val="decimal"/>
      <w:lvlText w:val="*"/>
      <w:lvlJc w:val="left"/>
    </w:lvl>
  </w:abstractNum>
  <w:abstractNum w:abstractNumId="5" w15:restartNumberingAfterBreak="0">
    <w:nsid w:val="03741B9C"/>
    <w:multiLevelType w:val="hybridMultilevel"/>
    <w:tmpl w:val="1688C3BC"/>
    <w:lvl w:ilvl="0" w:tplc="9334AA6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3B1787"/>
    <w:multiLevelType w:val="hybridMultilevel"/>
    <w:tmpl w:val="A8345B9C"/>
    <w:lvl w:ilvl="0" w:tplc="04090001">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7" w15:restartNumberingAfterBreak="0">
    <w:nsid w:val="12F5013A"/>
    <w:multiLevelType w:val="hybridMultilevel"/>
    <w:tmpl w:val="FE885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56F64"/>
    <w:multiLevelType w:val="hybridMultilevel"/>
    <w:tmpl w:val="4FF24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CE490E"/>
    <w:multiLevelType w:val="singleLevel"/>
    <w:tmpl w:val="EEA6F4F0"/>
    <w:lvl w:ilvl="0">
      <w:start w:val="1"/>
      <w:numFmt w:val="bullet"/>
      <w:pStyle w:val="ListBullet3Last"/>
      <w:lvlText w:val="&gt;"/>
      <w:lvlJc w:val="left"/>
      <w:pPr>
        <w:tabs>
          <w:tab w:val="num" w:pos="926"/>
        </w:tabs>
        <w:ind w:left="926" w:hanging="360"/>
      </w:pPr>
      <w:rPr>
        <w:rFonts w:ascii="Times New Roman" w:hAnsi="Times New Roman" w:hint="default"/>
      </w:rPr>
    </w:lvl>
  </w:abstractNum>
  <w:abstractNum w:abstractNumId="10" w15:restartNumberingAfterBreak="0">
    <w:nsid w:val="25C65498"/>
    <w:multiLevelType w:val="singleLevel"/>
    <w:tmpl w:val="615A405E"/>
    <w:lvl w:ilvl="0">
      <w:start w:val="1"/>
      <w:numFmt w:val="bullet"/>
      <w:pStyle w:val="In05BulletPoint2"/>
      <w:lvlText w:val=""/>
      <w:lvlJc w:val="left"/>
      <w:pPr>
        <w:tabs>
          <w:tab w:val="num" w:pos="700"/>
        </w:tabs>
        <w:ind w:left="680" w:hanging="340"/>
      </w:pPr>
      <w:rPr>
        <w:rFonts w:ascii="Symbol" w:hAnsi="Symbol" w:hint="default"/>
      </w:rPr>
    </w:lvl>
  </w:abstractNum>
  <w:abstractNum w:abstractNumId="11" w15:restartNumberingAfterBreak="0">
    <w:nsid w:val="26791F8D"/>
    <w:multiLevelType w:val="hybridMultilevel"/>
    <w:tmpl w:val="2BC8F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003E04"/>
    <w:multiLevelType w:val="hybridMultilevel"/>
    <w:tmpl w:val="BB263120"/>
    <w:lvl w:ilvl="0" w:tplc="110EBB9C">
      <w:start w:val="1"/>
      <w:numFmt w:val="decimal"/>
      <w:lvlText w:val="%1."/>
      <w:lvlJc w:val="left"/>
      <w:pPr>
        <w:ind w:left="720" w:hanging="360"/>
      </w:pPr>
      <w:rPr>
        <w:i w:val="0"/>
        <w:color w:val="C4591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404188"/>
    <w:multiLevelType w:val="hybridMultilevel"/>
    <w:tmpl w:val="98CC5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405EBE"/>
    <w:multiLevelType w:val="singleLevel"/>
    <w:tmpl w:val="E654E754"/>
    <w:lvl w:ilvl="0">
      <w:start w:val="1"/>
      <w:numFmt w:val="bullet"/>
      <w:pStyle w:val="In07BulletPoint3"/>
      <w:lvlText w:val="&gt;"/>
      <w:lvlJc w:val="left"/>
      <w:pPr>
        <w:tabs>
          <w:tab w:val="num" w:pos="1040"/>
        </w:tabs>
        <w:ind w:left="1021" w:hanging="341"/>
      </w:pPr>
      <w:rPr>
        <w:rFonts w:ascii="Times New Roman" w:hAnsi="Times New Roman" w:hint="default"/>
      </w:rPr>
    </w:lvl>
  </w:abstractNum>
  <w:abstractNum w:abstractNumId="15" w15:restartNumberingAfterBreak="0">
    <w:nsid w:val="409D1776"/>
    <w:multiLevelType w:val="hybridMultilevel"/>
    <w:tmpl w:val="883C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586766"/>
    <w:multiLevelType w:val="hybridMultilevel"/>
    <w:tmpl w:val="A8345B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17F35E1"/>
    <w:multiLevelType w:val="hybridMultilevel"/>
    <w:tmpl w:val="6AA24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2D577D5"/>
    <w:multiLevelType w:val="singleLevel"/>
    <w:tmpl w:val="E8A49036"/>
    <w:lvl w:ilvl="0">
      <w:start w:val="1"/>
      <w:numFmt w:val="decimal"/>
      <w:pStyle w:val="ListNumber1Las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7E5441D"/>
    <w:multiLevelType w:val="hybridMultilevel"/>
    <w:tmpl w:val="93EA04E8"/>
    <w:lvl w:ilvl="0" w:tplc="08090001">
      <w:start w:val="1"/>
      <w:numFmt w:val="bullet"/>
      <w:lvlText w:val=""/>
      <w:lvlJc w:val="left"/>
      <w:pPr>
        <w:ind w:left="720" w:hanging="360"/>
      </w:pPr>
      <w:rPr>
        <w:rFonts w:ascii="Symbol" w:hAnsi="Symbol" w:hint="default"/>
        <w:i w:val="0"/>
        <w:color w:val="C4591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C44D46"/>
    <w:multiLevelType w:val="hybridMultilevel"/>
    <w:tmpl w:val="73AC15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E742AA"/>
    <w:multiLevelType w:val="hybridMultilevel"/>
    <w:tmpl w:val="BB263120"/>
    <w:lvl w:ilvl="0" w:tplc="110EBB9C">
      <w:start w:val="1"/>
      <w:numFmt w:val="decimal"/>
      <w:lvlText w:val="%1."/>
      <w:lvlJc w:val="left"/>
      <w:pPr>
        <w:ind w:left="720" w:hanging="360"/>
      </w:pPr>
      <w:rPr>
        <w:i w:val="0"/>
        <w:color w:val="C4591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5A6870"/>
    <w:multiLevelType w:val="hybridMultilevel"/>
    <w:tmpl w:val="B1464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D23FC5"/>
    <w:multiLevelType w:val="hybridMultilevel"/>
    <w:tmpl w:val="625E2CC0"/>
    <w:lvl w:ilvl="0" w:tplc="08090001">
      <w:start w:val="1"/>
      <w:numFmt w:val="bullet"/>
      <w:lvlText w:val=""/>
      <w:lvlJc w:val="left"/>
      <w:pPr>
        <w:ind w:left="720" w:hanging="360"/>
      </w:pPr>
      <w:rPr>
        <w:rFonts w:ascii="Symbol" w:hAnsi="Symbol" w:hint="default"/>
        <w:i w:val="0"/>
        <w:color w:val="C4591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954471"/>
    <w:multiLevelType w:val="singleLevel"/>
    <w:tmpl w:val="01E029C2"/>
    <w:lvl w:ilvl="0">
      <w:start w:val="1"/>
      <w:numFmt w:val="bullet"/>
      <w:pStyle w:val="In03BulletPoint1"/>
      <w:lvlText w:val=""/>
      <w:lvlJc w:val="left"/>
      <w:pPr>
        <w:tabs>
          <w:tab w:val="num" w:pos="360"/>
        </w:tabs>
        <w:ind w:left="340" w:hanging="340"/>
      </w:pPr>
      <w:rPr>
        <w:rFonts w:ascii="Wingdings" w:hAnsi="Wingdings" w:hint="default"/>
        <w:b w:val="0"/>
        <w:i w:val="0"/>
        <w:sz w:val="18"/>
      </w:rPr>
    </w:lvl>
  </w:abstractNum>
  <w:abstractNum w:abstractNumId="25" w15:restartNumberingAfterBreak="0">
    <w:nsid w:val="720B558E"/>
    <w:multiLevelType w:val="singleLevel"/>
    <w:tmpl w:val="FD265C3A"/>
    <w:lvl w:ilvl="0">
      <w:start w:val="1"/>
      <w:numFmt w:val="bullet"/>
      <w:pStyle w:val="ListBullet1Last"/>
      <w:lvlText w:val=""/>
      <w:lvlJc w:val="left"/>
      <w:pPr>
        <w:tabs>
          <w:tab w:val="num" w:pos="360"/>
        </w:tabs>
        <w:ind w:left="340" w:hanging="340"/>
      </w:pPr>
      <w:rPr>
        <w:rFonts w:ascii="Wingdings" w:hAnsi="Wingdings" w:hint="default"/>
        <w:b w:val="0"/>
        <w:i w:val="0"/>
        <w:sz w:val="18"/>
      </w:rPr>
    </w:lvl>
  </w:abstractNum>
  <w:abstractNum w:abstractNumId="26" w15:restartNumberingAfterBreak="0">
    <w:nsid w:val="7ADE64F9"/>
    <w:multiLevelType w:val="singleLevel"/>
    <w:tmpl w:val="06F08A6C"/>
    <w:lvl w:ilvl="0">
      <w:start w:val="1"/>
      <w:numFmt w:val="decimal"/>
      <w:pStyle w:val="In09NumberBullet"/>
      <w:lvlText w:val="%1"/>
      <w:lvlJc w:val="left"/>
      <w:pPr>
        <w:tabs>
          <w:tab w:val="num" w:pos="360"/>
        </w:tabs>
        <w:ind w:left="340" w:hanging="340"/>
      </w:pPr>
      <w:rPr>
        <w:rFonts w:ascii="Arial" w:hAnsi="Arial" w:hint="default"/>
        <w:b/>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7BC05416"/>
    <w:multiLevelType w:val="singleLevel"/>
    <w:tmpl w:val="0476A5EA"/>
    <w:lvl w:ilvl="0">
      <w:start w:val="1"/>
      <w:numFmt w:val="bullet"/>
      <w:pStyle w:val="ListBullet2Last"/>
      <w:lvlText w:val=""/>
      <w:lvlJc w:val="left"/>
      <w:pPr>
        <w:tabs>
          <w:tab w:val="num" w:pos="643"/>
        </w:tabs>
        <w:ind w:left="643" w:hanging="360"/>
      </w:pPr>
      <w:rPr>
        <w:rFonts w:ascii="Symbol" w:hAnsi="Symbol" w:hint="default"/>
      </w:rPr>
    </w:lvl>
  </w:abstractNum>
  <w:abstractNum w:abstractNumId="28" w15:restartNumberingAfterBreak="0">
    <w:nsid w:val="7F8201D2"/>
    <w:multiLevelType w:val="hybridMultilevel"/>
    <w:tmpl w:val="19FAF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5327924">
    <w:abstractNumId w:val="2"/>
  </w:num>
  <w:num w:numId="2" w16cid:durableId="1713534795">
    <w:abstractNumId w:val="18"/>
  </w:num>
  <w:num w:numId="3" w16cid:durableId="1133056323">
    <w:abstractNumId w:val="25"/>
  </w:num>
  <w:num w:numId="4" w16cid:durableId="1940596064">
    <w:abstractNumId w:val="27"/>
  </w:num>
  <w:num w:numId="5" w16cid:durableId="2118329614">
    <w:abstractNumId w:val="9"/>
  </w:num>
  <w:num w:numId="6" w16cid:durableId="951786992">
    <w:abstractNumId w:val="3"/>
  </w:num>
  <w:num w:numId="7" w16cid:durableId="1008949565">
    <w:abstractNumId w:val="1"/>
  </w:num>
  <w:num w:numId="8" w16cid:durableId="1120609614">
    <w:abstractNumId w:val="0"/>
  </w:num>
  <w:num w:numId="9" w16cid:durableId="1319502295">
    <w:abstractNumId w:val="24"/>
  </w:num>
  <w:num w:numId="10" w16cid:durableId="906646106">
    <w:abstractNumId w:val="10"/>
  </w:num>
  <w:num w:numId="11" w16cid:durableId="527910868">
    <w:abstractNumId w:val="14"/>
  </w:num>
  <w:num w:numId="12" w16cid:durableId="1261378578">
    <w:abstractNumId w:val="26"/>
  </w:num>
  <w:num w:numId="13" w16cid:durableId="299382448">
    <w:abstractNumId w:val="4"/>
    <w:lvlOverride w:ilvl="0">
      <w:lvl w:ilvl="0">
        <w:start w:val="1"/>
        <w:numFmt w:val="bullet"/>
        <w:lvlText w:val=""/>
        <w:legacy w:legacy="1" w:legacySpace="0" w:legacyIndent="283"/>
        <w:lvlJc w:val="left"/>
        <w:pPr>
          <w:ind w:left="283" w:hanging="283"/>
        </w:pPr>
        <w:rPr>
          <w:rFonts w:ascii="Symbol" w:hAnsi="Symbol" w:hint="default"/>
        </w:rPr>
      </w:lvl>
    </w:lvlOverride>
  </w:num>
  <w:num w:numId="14" w16cid:durableId="776683165">
    <w:abstractNumId w:val="6"/>
  </w:num>
  <w:num w:numId="15" w16cid:durableId="1306741601">
    <w:abstractNumId w:val="16"/>
  </w:num>
  <w:num w:numId="16" w16cid:durableId="2143763534">
    <w:abstractNumId w:val="5"/>
  </w:num>
  <w:num w:numId="17" w16cid:durableId="763113505">
    <w:abstractNumId w:val="17"/>
  </w:num>
  <w:num w:numId="18" w16cid:durableId="691221050">
    <w:abstractNumId w:val="20"/>
  </w:num>
  <w:num w:numId="19" w16cid:durableId="234361537">
    <w:abstractNumId w:val="21"/>
  </w:num>
  <w:num w:numId="20" w16cid:durableId="438716356">
    <w:abstractNumId w:val="12"/>
  </w:num>
  <w:num w:numId="21" w16cid:durableId="1755662620">
    <w:abstractNumId w:val="19"/>
  </w:num>
  <w:num w:numId="22" w16cid:durableId="107435315">
    <w:abstractNumId w:val="23"/>
  </w:num>
  <w:num w:numId="23" w16cid:durableId="1495605695">
    <w:abstractNumId w:val="22"/>
  </w:num>
  <w:num w:numId="24" w16cid:durableId="1254128203">
    <w:abstractNumId w:val="15"/>
  </w:num>
  <w:num w:numId="25" w16cid:durableId="1543204375">
    <w:abstractNumId w:val="13"/>
  </w:num>
  <w:num w:numId="26" w16cid:durableId="816843673">
    <w:abstractNumId w:val="28"/>
  </w:num>
  <w:num w:numId="27" w16cid:durableId="631910918">
    <w:abstractNumId w:val="11"/>
  </w:num>
  <w:num w:numId="28" w16cid:durableId="1559629315">
    <w:abstractNumId w:val="7"/>
  </w:num>
  <w:num w:numId="29" w16cid:durableId="1230582139">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99"/>
    <w:rsid w:val="000154F7"/>
    <w:rsid w:val="00044624"/>
    <w:rsid w:val="0005625E"/>
    <w:rsid w:val="00090E93"/>
    <w:rsid w:val="000F6486"/>
    <w:rsid w:val="0011072E"/>
    <w:rsid w:val="001129ED"/>
    <w:rsid w:val="001265EC"/>
    <w:rsid w:val="001571D4"/>
    <w:rsid w:val="00162BDF"/>
    <w:rsid w:val="00170A8F"/>
    <w:rsid w:val="00172EB5"/>
    <w:rsid w:val="00183E09"/>
    <w:rsid w:val="00187729"/>
    <w:rsid w:val="0019183F"/>
    <w:rsid w:val="001B263C"/>
    <w:rsid w:val="001D4C84"/>
    <w:rsid w:val="00235E04"/>
    <w:rsid w:val="0026746C"/>
    <w:rsid w:val="002A0B62"/>
    <w:rsid w:val="002C2E12"/>
    <w:rsid w:val="002C39BA"/>
    <w:rsid w:val="002D1C9C"/>
    <w:rsid w:val="002F5775"/>
    <w:rsid w:val="002F6862"/>
    <w:rsid w:val="003404DC"/>
    <w:rsid w:val="0035478A"/>
    <w:rsid w:val="00387D3B"/>
    <w:rsid w:val="003900A2"/>
    <w:rsid w:val="003913A6"/>
    <w:rsid w:val="003C4A22"/>
    <w:rsid w:val="003D5F5D"/>
    <w:rsid w:val="003F0335"/>
    <w:rsid w:val="003F552A"/>
    <w:rsid w:val="004226D4"/>
    <w:rsid w:val="00427A56"/>
    <w:rsid w:val="00437DDE"/>
    <w:rsid w:val="00440683"/>
    <w:rsid w:val="00443F9B"/>
    <w:rsid w:val="00447704"/>
    <w:rsid w:val="00450BD2"/>
    <w:rsid w:val="00457F30"/>
    <w:rsid w:val="00467E06"/>
    <w:rsid w:val="00471340"/>
    <w:rsid w:val="00475443"/>
    <w:rsid w:val="00492626"/>
    <w:rsid w:val="004D5F38"/>
    <w:rsid w:val="005006E1"/>
    <w:rsid w:val="0050074F"/>
    <w:rsid w:val="00516455"/>
    <w:rsid w:val="005255AE"/>
    <w:rsid w:val="00530243"/>
    <w:rsid w:val="00535B7C"/>
    <w:rsid w:val="00541299"/>
    <w:rsid w:val="00547DED"/>
    <w:rsid w:val="005762D6"/>
    <w:rsid w:val="005B096F"/>
    <w:rsid w:val="005C2CE1"/>
    <w:rsid w:val="005E50A3"/>
    <w:rsid w:val="005F79BE"/>
    <w:rsid w:val="0064373D"/>
    <w:rsid w:val="006834E5"/>
    <w:rsid w:val="00686D49"/>
    <w:rsid w:val="006878E5"/>
    <w:rsid w:val="0069761F"/>
    <w:rsid w:val="006B164C"/>
    <w:rsid w:val="006C1D9E"/>
    <w:rsid w:val="006C2E30"/>
    <w:rsid w:val="006C33EF"/>
    <w:rsid w:val="006F0D34"/>
    <w:rsid w:val="006F3566"/>
    <w:rsid w:val="00755B9F"/>
    <w:rsid w:val="00763CF6"/>
    <w:rsid w:val="00767BD8"/>
    <w:rsid w:val="007707EF"/>
    <w:rsid w:val="00775909"/>
    <w:rsid w:val="00784595"/>
    <w:rsid w:val="0078650C"/>
    <w:rsid w:val="007A06A9"/>
    <w:rsid w:val="007B2B5D"/>
    <w:rsid w:val="007D0A03"/>
    <w:rsid w:val="007D2FDC"/>
    <w:rsid w:val="00822B6B"/>
    <w:rsid w:val="00873E1E"/>
    <w:rsid w:val="008A0AA8"/>
    <w:rsid w:val="008A0F30"/>
    <w:rsid w:val="008D3D17"/>
    <w:rsid w:val="0092322B"/>
    <w:rsid w:val="00933333"/>
    <w:rsid w:val="00933838"/>
    <w:rsid w:val="0094434F"/>
    <w:rsid w:val="0095020A"/>
    <w:rsid w:val="00957828"/>
    <w:rsid w:val="00993E45"/>
    <w:rsid w:val="009A5D01"/>
    <w:rsid w:val="009B400E"/>
    <w:rsid w:val="009E163B"/>
    <w:rsid w:val="00A047F7"/>
    <w:rsid w:val="00A52628"/>
    <w:rsid w:val="00A6042C"/>
    <w:rsid w:val="00A64C67"/>
    <w:rsid w:val="00AA65AA"/>
    <w:rsid w:val="00AA7247"/>
    <w:rsid w:val="00AB65CD"/>
    <w:rsid w:val="00AF2312"/>
    <w:rsid w:val="00AF5E2A"/>
    <w:rsid w:val="00B0092C"/>
    <w:rsid w:val="00B03670"/>
    <w:rsid w:val="00B46955"/>
    <w:rsid w:val="00B672ED"/>
    <w:rsid w:val="00B754AC"/>
    <w:rsid w:val="00B82008"/>
    <w:rsid w:val="00B84170"/>
    <w:rsid w:val="00B842FC"/>
    <w:rsid w:val="00B95E99"/>
    <w:rsid w:val="00BC40E5"/>
    <w:rsid w:val="00BD0DD5"/>
    <w:rsid w:val="00BD3E5E"/>
    <w:rsid w:val="00BD542D"/>
    <w:rsid w:val="00BF2DA7"/>
    <w:rsid w:val="00BF637C"/>
    <w:rsid w:val="00C25E6C"/>
    <w:rsid w:val="00C63A57"/>
    <w:rsid w:val="00C86596"/>
    <w:rsid w:val="00C86B1A"/>
    <w:rsid w:val="00CC5818"/>
    <w:rsid w:val="00CF48EB"/>
    <w:rsid w:val="00D62E94"/>
    <w:rsid w:val="00D65395"/>
    <w:rsid w:val="00D71858"/>
    <w:rsid w:val="00D85BD1"/>
    <w:rsid w:val="00D96D97"/>
    <w:rsid w:val="00DA6791"/>
    <w:rsid w:val="00DB6D38"/>
    <w:rsid w:val="00DC2BBF"/>
    <w:rsid w:val="00DD18EB"/>
    <w:rsid w:val="00DF3B06"/>
    <w:rsid w:val="00DF49FF"/>
    <w:rsid w:val="00E112D3"/>
    <w:rsid w:val="00E40DE3"/>
    <w:rsid w:val="00E4153F"/>
    <w:rsid w:val="00E45487"/>
    <w:rsid w:val="00E67F85"/>
    <w:rsid w:val="00E84736"/>
    <w:rsid w:val="00E85EFF"/>
    <w:rsid w:val="00E93695"/>
    <w:rsid w:val="00ED2B63"/>
    <w:rsid w:val="00F2797D"/>
    <w:rsid w:val="00F31311"/>
    <w:rsid w:val="00F3432A"/>
    <w:rsid w:val="00F345A3"/>
    <w:rsid w:val="00F427DD"/>
    <w:rsid w:val="00F50B68"/>
    <w:rsid w:val="00F513E1"/>
    <w:rsid w:val="00F51766"/>
    <w:rsid w:val="00F53BD4"/>
    <w:rsid w:val="00F57B7F"/>
    <w:rsid w:val="00FB0473"/>
    <w:rsid w:val="00FD24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46926E"/>
  <w15:chartTrackingRefBased/>
  <w15:docId w15:val="{59E918BA-346A-4DA3-834A-752FF28B5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3"/>
      <w:lang w:eastAsia="en-US"/>
    </w:rPr>
  </w:style>
  <w:style w:type="paragraph" w:styleId="Heading1">
    <w:name w:val="heading 1"/>
    <w:basedOn w:val="Normal"/>
    <w:next w:val="Normal"/>
    <w:qFormat/>
    <w:pPr>
      <w:keepNext/>
      <w:keepLines/>
      <w:suppressAutoHyphens/>
      <w:spacing w:before="140" w:line="420" w:lineRule="exact"/>
      <w:outlineLvl w:val="0"/>
    </w:pPr>
    <w:rPr>
      <w:b/>
      <w:kern w:val="28"/>
      <w:sz w:val="36"/>
    </w:rPr>
  </w:style>
  <w:style w:type="paragraph" w:styleId="Heading2">
    <w:name w:val="heading 2"/>
    <w:basedOn w:val="Heading1"/>
    <w:next w:val="Normal"/>
    <w:qFormat/>
    <w:pPr>
      <w:spacing w:line="340" w:lineRule="exact"/>
      <w:outlineLvl w:val="1"/>
    </w:pPr>
    <w:rPr>
      <w:sz w:val="28"/>
    </w:rPr>
  </w:style>
  <w:style w:type="paragraph" w:styleId="Heading3">
    <w:name w:val="heading 3"/>
    <w:basedOn w:val="Heading2"/>
    <w:next w:val="Normal"/>
    <w:qFormat/>
    <w:pPr>
      <w:spacing w:line="280" w:lineRule="exact"/>
      <w:outlineLvl w:val="2"/>
    </w:pPr>
    <w:rPr>
      <w:sz w:val="24"/>
    </w:rPr>
  </w:style>
  <w:style w:type="paragraph" w:styleId="Heading4">
    <w:name w:val="heading 4"/>
    <w:basedOn w:val="Heading3"/>
    <w:next w:val="Normal"/>
    <w:qFormat/>
    <w:pPr>
      <w:spacing w:before="80"/>
      <w:outlineLvl w:val="3"/>
    </w:pPr>
    <w:rPr>
      <w:sz w:val="22"/>
    </w:rPr>
  </w:style>
  <w:style w:type="paragraph" w:styleId="Heading5">
    <w:name w:val="heading 5"/>
    <w:basedOn w:val="Heading4"/>
    <w:next w:val="Normal"/>
    <w:qFormat/>
    <w:pPr>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pBdr>
        <w:top w:val="single" w:sz="6" w:space="4" w:color="auto"/>
      </w:pBdr>
      <w:tabs>
        <w:tab w:val="center" w:pos="4366"/>
        <w:tab w:val="right" w:pos="8930"/>
      </w:tabs>
      <w:spacing w:line="210" w:lineRule="exact"/>
    </w:pPr>
    <w:rPr>
      <w:b/>
      <w:sz w:val="18"/>
    </w:rPr>
  </w:style>
  <w:style w:type="paragraph" w:styleId="Header">
    <w:name w:val="header"/>
    <w:basedOn w:val="Footer"/>
    <w:semiHidden/>
    <w:pPr>
      <w:pBdr>
        <w:top w:val="none" w:sz="0" w:space="0" w:color="auto"/>
      </w:pBdr>
    </w:pPr>
  </w:style>
  <w:style w:type="paragraph" w:styleId="ListBullet">
    <w:name w:val="List Bullet"/>
    <w:basedOn w:val="Normal"/>
    <w:semiHidden/>
    <w:pPr>
      <w:keepLines/>
      <w:numPr>
        <w:numId w:val="6"/>
      </w:numPr>
      <w:tabs>
        <w:tab w:val="clear" w:pos="360"/>
        <w:tab w:val="num" w:pos="340"/>
      </w:tabs>
      <w:spacing w:after="80"/>
    </w:pPr>
  </w:style>
  <w:style w:type="paragraph" w:styleId="BodyTextIndent">
    <w:name w:val="Body Text Indent"/>
    <w:basedOn w:val="Normal"/>
    <w:semiHidden/>
    <w:pPr>
      <w:ind w:left="340"/>
    </w:pPr>
  </w:style>
  <w:style w:type="paragraph" w:customStyle="1" w:styleId="ListBullet1Last">
    <w:name w:val="List Bullet 1 Last"/>
    <w:basedOn w:val="ListBullet"/>
    <w:next w:val="Normal"/>
    <w:pPr>
      <w:numPr>
        <w:numId w:val="3"/>
      </w:numPr>
      <w:tabs>
        <w:tab w:val="clear" w:pos="360"/>
        <w:tab w:val="num" w:pos="340"/>
      </w:tabs>
      <w:spacing w:after="140"/>
    </w:pPr>
  </w:style>
  <w:style w:type="paragraph" w:styleId="ListBullet2">
    <w:name w:val="List Bullet 2"/>
    <w:basedOn w:val="ListBullet"/>
    <w:semiHidden/>
    <w:pPr>
      <w:numPr>
        <w:numId w:val="7"/>
      </w:numPr>
      <w:tabs>
        <w:tab w:val="clear" w:pos="643"/>
        <w:tab w:val="left" w:pos="680"/>
      </w:tabs>
      <w:ind w:left="680" w:hanging="340"/>
    </w:pPr>
  </w:style>
  <w:style w:type="paragraph" w:customStyle="1" w:styleId="ListBullet2Last">
    <w:name w:val="List Bullet 2 Last"/>
    <w:basedOn w:val="ListBullet2"/>
    <w:next w:val="ListBullet"/>
    <w:pPr>
      <w:numPr>
        <w:numId w:val="4"/>
      </w:numPr>
      <w:tabs>
        <w:tab w:val="clear" w:pos="643"/>
      </w:tabs>
      <w:spacing w:after="140"/>
      <w:ind w:left="680" w:hanging="340"/>
    </w:pPr>
  </w:style>
  <w:style w:type="paragraph" w:styleId="ListBullet3">
    <w:name w:val="List Bullet 3"/>
    <w:basedOn w:val="ListBullet2"/>
    <w:semiHidden/>
    <w:pPr>
      <w:numPr>
        <w:numId w:val="8"/>
      </w:numPr>
      <w:tabs>
        <w:tab w:val="clear" w:pos="680"/>
        <w:tab w:val="clear" w:pos="926"/>
        <w:tab w:val="left" w:pos="1021"/>
      </w:tabs>
      <w:ind w:left="1020" w:hanging="340"/>
    </w:pPr>
  </w:style>
  <w:style w:type="paragraph" w:customStyle="1" w:styleId="ListBullet3Last">
    <w:name w:val="List Bullet 3 Last"/>
    <w:basedOn w:val="ListBullet3"/>
    <w:next w:val="ListBullet2"/>
    <w:pPr>
      <w:numPr>
        <w:numId w:val="5"/>
      </w:numPr>
      <w:tabs>
        <w:tab w:val="clear" w:pos="926"/>
      </w:tabs>
      <w:spacing w:after="140"/>
      <w:ind w:left="1020" w:hanging="340"/>
    </w:pPr>
  </w:style>
  <w:style w:type="paragraph" w:styleId="ListNumber">
    <w:name w:val="List Number"/>
    <w:basedOn w:val="ListBullet"/>
    <w:semiHidden/>
    <w:pPr>
      <w:numPr>
        <w:numId w:val="1"/>
      </w:numPr>
      <w:tabs>
        <w:tab w:val="clear" w:pos="360"/>
        <w:tab w:val="left" w:pos="340"/>
      </w:tabs>
    </w:pPr>
  </w:style>
  <w:style w:type="paragraph" w:customStyle="1" w:styleId="ListNumber1Last">
    <w:name w:val="List Number 1 Last"/>
    <w:basedOn w:val="ListNumber"/>
    <w:next w:val="Normal"/>
    <w:pPr>
      <w:numPr>
        <w:numId w:val="2"/>
      </w:numPr>
      <w:tabs>
        <w:tab w:val="clear" w:pos="360"/>
        <w:tab w:val="left" w:pos="340"/>
      </w:tabs>
      <w:spacing w:after="140"/>
    </w:pPr>
  </w:style>
  <w:style w:type="paragraph" w:styleId="FootnoteText">
    <w:name w:val="footnote text"/>
    <w:basedOn w:val="Normal"/>
    <w:semiHidden/>
    <w:pPr>
      <w:keepLines/>
      <w:tabs>
        <w:tab w:val="left" w:pos="227"/>
      </w:tabs>
      <w:spacing w:after="80" w:line="210" w:lineRule="exact"/>
      <w:ind w:left="227" w:hanging="227"/>
    </w:pPr>
    <w:rPr>
      <w:sz w:val="18"/>
    </w:rPr>
  </w:style>
  <w:style w:type="paragraph" w:customStyle="1" w:styleId="WhoItsForCOVER">
    <w:name w:val="WhoItsForCOVER"/>
    <w:basedOn w:val="Normal"/>
    <w:pPr>
      <w:spacing w:line="620" w:lineRule="exact"/>
      <w:jc w:val="center"/>
    </w:pPr>
    <w:rPr>
      <w:b/>
      <w:sz w:val="48"/>
    </w:rPr>
  </w:style>
  <w:style w:type="paragraph" w:customStyle="1" w:styleId="TITLE-BigBrief">
    <w:name w:val="TITLE-Big &amp; Brief"/>
    <w:basedOn w:val="Heading1"/>
    <w:next w:val="TITLE-Medium"/>
    <w:pPr>
      <w:spacing w:before="0" w:line="780" w:lineRule="exact"/>
    </w:pPr>
    <w:rPr>
      <w:sz w:val="72"/>
    </w:rPr>
  </w:style>
  <w:style w:type="paragraph" w:customStyle="1" w:styleId="TITLE-Medium">
    <w:name w:val="TITLE-Medium"/>
    <w:basedOn w:val="TITLE-BigBrief"/>
    <w:next w:val="TITLE-SmallLengthy"/>
    <w:pPr>
      <w:spacing w:line="540" w:lineRule="exact"/>
    </w:pPr>
    <w:rPr>
      <w:sz w:val="48"/>
    </w:rPr>
  </w:style>
  <w:style w:type="paragraph" w:customStyle="1" w:styleId="TITLE-SmallLengthy">
    <w:name w:val="TITLE-Small &amp; Lengthy"/>
    <w:basedOn w:val="TITLE-Medium"/>
    <w:next w:val="Heading3"/>
    <w:pPr>
      <w:spacing w:line="400" w:lineRule="exact"/>
    </w:pPr>
    <w:rPr>
      <w:sz w:val="36"/>
    </w:rPr>
  </w:style>
  <w:style w:type="paragraph" w:customStyle="1" w:styleId="BALLOON-NamePhone">
    <w:name w:val="BALLOON - Name&amp;Phone"/>
    <w:basedOn w:val="Heading3"/>
    <w:pPr>
      <w:spacing w:before="0"/>
      <w:jc w:val="center"/>
    </w:pPr>
  </w:style>
  <w:style w:type="paragraph" w:customStyle="1" w:styleId="BALLOON-Date">
    <w:name w:val="BALLOON - Date"/>
    <w:basedOn w:val="BALLOON-NamePhone"/>
    <w:rPr>
      <w:sz w:val="22"/>
    </w:rPr>
  </w:style>
  <w:style w:type="paragraph" w:customStyle="1" w:styleId="WhoItsForINSIDE">
    <w:name w:val="WhoItsForINSIDE"/>
    <w:basedOn w:val="BALLOON-Date"/>
    <w:pPr>
      <w:spacing w:line="200" w:lineRule="exact"/>
    </w:pPr>
    <w:rPr>
      <w:sz w:val="16"/>
    </w:rPr>
  </w:style>
  <w:style w:type="paragraph" w:customStyle="1" w:styleId="Cv1TITLE-BigBrief">
    <w:name w:val="Cv1  TITLE-Big &amp; Brief"/>
    <w:basedOn w:val="Heading1"/>
    <w:next w:val="Normal"/>
    <w:pPr>
      <w:spacing w:before="0" w:line="780" w:lineRule="exact"/>
    </w:pPr>
    <w:rPr>
      <w:sz w:val="72"/>
    </w:rPr>
  </w:style>
  <w:style w:type="paragraph" w:customStyle="1" w:styleId="Cv2TITLE-Medium">
    <w:name w:val="Cv2  TITLE-Medium"/>
    <w:basedOn w:val="Cv1TITLE-BigBrief"/>
    <w:next w:val="Normal"/>
    <w:pPr>
      <w:spacing w:line="540" w:lineRule="exact"/>
    </w:pPr>
    <w:rPr>
      <w:sz w:val="48"/>
    </w:rPr>
  </w:style>
  <w:style w:type="paragraph" w:customStyle="1" w:styleId="Cv3TITLE-SmallLengthy">
    <w:name w:val="Cv3  TITLE-Small &amp; Lengthy"/>
    <w:basedOn w:val="Cv2TITLE-Medium"/>
    <w:next w:val="Heading3"/>
    <w:pPr>
      <w:spacing w:line="400" w:lineRule="exact"/>
    </w:pPr>
    <w:rPr>
      <w:sz w:val="36"/>
    </w:rPr>
  </w:style>
  <w:style w:type="paragraph" w:customStyle="1" w:styleId="Cv4WhoItsForCOVER">
    <w:name w:val="Cv4  WhoItsForCOVER"/>
    <w:basedOn w:val="Normal"/>
    <w:pPr>
      <w:spacing w:line="620" w:lineRule="exact"/>
      <w:jc w:val="center"/>
    </w:pPr>
    <w:rPr>
      <w:b/>
      <w:sz w:val="48"/>
    </w:rPr>
  </w:style>
  <w:style w:type="paragraph" w:customStyle="1" w:styleId="Cv5BALLOON-NamePhone">
    <w:name w:val="Cv5  BALLOON - Name&amp;Phone"/>
    <w:basedOn w:val="Heading3"/>
    <w:pPr>
      <w:spacing w:before="0"/>
      <w:jc w:val="center"/>
    </w:pPr>
  </w:style>
  <w:style w:type="paragraph" w:customStyle="1" w:styleId="Cv6BALLOON-Date">
    <w:name w:val="Cv6  BALLOON - Date"/>
    <w:basedOn w:val="Cv5BALLOON-NamePhone"/>
    <w:rPr>
      <w:sz w:val="22"/>
    </w:rPr>
  </w:style>
  <w:style w:type="paragraph" w:customStyle="1" w:styleId="In00WhoItsForINSIDE">
    <w:name w:val="In00  WhoItsForINSIDE"/>
    <w:basedOn w:val="Cv6BALLOON-Date"/>
    <w:pPr>
      <w:spacing w:line="200" w:lineRule="exact"/>
    </w:pPr>
    <w:rPr>
      <w:sz w:val="16"/>
    </w:rPr>
  </w:style>
  <w:style w:type="paragraph" w:customStyle="1" w:styleId="In01Bodytext">
    <w:name w:val="In01  Body text"/>
    <w:basedOn w:val="Normal"/>
  </w:style>
  <w:style w:type="paragraph" w:customStyle="1" w:styleId="In02Bodytextindented">
    <w:name w:val="In02  Body text indented"/>
    <w:basedOn w:val="Normal"/>
    <w:pPr>
      <w:ind w:left="340" w:right="340"/>
    </w:pPr>
  </w:style>
  <w:style w:type="paragraph" w:customStyle="1" w:styleId="In03BulletPoint1">
    <w:name w:val="In03  BulletPoint 1"/>
    <w:basedOn w:val="In01Bodytext"/>
    <w:pPr>
      <w:numPr>
        <w:numId w:val="9"/>
      </w:numPr>
      <w:tabs>
        <w:tab w:val="clear" w:pos="360"/>
      </w:tabs>
      <w:spacing w:after="80"/>
    </w:pPr>
  </w:style>
  <w:style w:type="paragraph" w:customStyle="1" w:styleId="In04BulletPoint1Last">
    <w:name w:val="In04  BulletPoint 1 Last"/>
    <w:basedOn w:val="In03BulletPoint1"/>
    <w:next w:val="Normal"/>
    <w:pPr>
      <w:numPr>
        <w:numId w:val="0"/>
      </w:numPr>
      <w:spacing w:after="140"/>
      <w:ind w:left="340" w:hanging="340"/>
    </w:pPr>
  </w:style>
  <w:style w:type="paragraph" w:customStyle="1" w:styleId="In05BulletPoint2">
    <w:name w:val="In05  BulletPoint 2"/>
    <w:basedOn w:val="In03BulletPoint1"/>
    <w:pPr>
      <w:numPr>
        <w:numId w:val="10"/>
      </w:numPr>
      <w:tabs>
        <w:tab w:val="clear" w:pos="700"/>
      </w:tabs>
    </w:pPr>
  </w:style>
  <w:style w:type="paragraph" w:customStyle="1" w:styleId="In06BulletPoint2Last">
    <w:name w:val="In06  BulletPoint 2 Last"/>
    <w:basedOn w:val="In05BulletPoint2"/>
    <w:next w:val="In03BulletPoint1"/>
    <w:pPr>
      <w:numPr>
        <w:numId w:val="0"/>
      </w:numPr>
      <w:spacing w:after="140"/>
      <w:ind w:left="680" w:hanging="340"/>
    </w:pPr>
  </w:style>
  <w:style w:type="paragraph" w:customStyle="1" w:styleId="In07BulletPoint3">
    <w:name w:val="In07  BulletPoint 3"/>
    <w:basedOn w:val="In05BulletPoint2"/>
    <w:pPr>
      <w:numPr>
        <w:numId w:val="11"/>
      </w:numPr>
      <w:tabs>
        <w:tab w:val="clear" w:pos="1040"/>
      </w:tabs>
      <w:ind w:left="1020" w:hanging="340"/>
    </w:pPr>
  </w:style>
  <w:style w:type="paragraph" w:customStyle="1" w:styleId="In08BulletPoint3Last">
    <w:name w:val="In08  BulletPoint 3 Last"/>
    <w:basedOn w:val="In07BulletPoint3"/>
    <w:next w:val="ListBullet2"/>
    <w:pPr>
      <w:numPr>
        <w:numId w:val="0"/>
      </w:numPr>
      <w:spacing w:after="140"/>
      <w:ind w:left="1020" w:hanging="340"/>
    </w:pPr>
  </w:style>
  <w:style w:type="paragraph" w:customStyle="1" w:styleId="In09NumberBullet">
    <w:name w:val="In09  NumberBullet"/>
    <w:basedOn w:val="In03BulletPoint1"/>
    <w:pPr>
      <w:numPr>
        <w:numId w:val="12"/>
      </w:numPr>
      <w:tabs>
        <w:tab w:val="clear" w:pos="360"/>
      </w:tabs>
    </w:pPr>
  </w:style>
  <w:style w:type="paragraph" w:customStyle="1" w:styleId="In10NumberBullet1Last">
    <w:name w:val="In10  NumberBullet 1 Last"/>
    <w:basedOn w:val="In09NumberBullet"/>
    <w:next w:val="Normal"/>
    <w:pPr>
      <w:keepLines/>
      <w:numPr>
        <w:numId w:val="0"/>
      </w:numPr>
      <w:spacing w:after="140"/>
      <w:ind w:left="340" w:hanging="340"/>
    </w:pPr>
  </w:style>
  <w:style w:type="paragraph" w:styleId="BodyText">
    <w:name w:val="Body Text"/>
    <w:basedOn w:val="Normal"/>
    <w:semiHidden/>
    <w:rPr>
      <w:sz w:val="22"/>
    </w:rPr>
  </w:style>
  <w:style w:type="paragraph" w:styleId="BodyText2">
    <w:name w:val="Body Text 2"/>
    <w:basedOn w:val="Normal"/>
    <w:semiHidden/>
    <w:pPr>
      <w:jc w:val="both"/>
    </w:pPr>
    <w:rPr>
      <w:sz w:val="24"/>
    </w:rPr>
  </w:style>
  <w:style w:type="paragraph" w:styleId="BodyText3">
    <w:name w:val="Body Text 3"/>
    <w:basedOn w:val="Normal"/>
    <w:semiHidden/>
  </w:style>
  <w:style w:type="character" w:customStyle="1" w:styleId="wcc-normal1">
    <w:name w:val="wcc-normal1"/>
    <w:rPr>
      <w:rFonts w:ascii="Verdana" w:hAnsi="Verdana" w:hint="default"/>
      <w:sz w:val="24"/>
      <w:szCs w:val="24"/>
    </w:rPr>
  </w:style>
  <w:style w:type="character" w:styleId="Hyperlink">
    <w:name w:val="Hyperlink"/>
    <w:semiHidden/>
    <w:rPr>
      <w:color w:val="0000FF"/>
      <w:u w:val="single"/>
    </w:rPr>
  </w:style>
  <w:style w:type="paragraph" w:styleId="ListParagraph">
    <w:name w:val="List Paragraph"/>
    <w:basedOn w:val="Normal"/>
    <w:uiPriority w:val="34"/>
    <w:qFormat/>
    <w:rsid w:val="0069761F"/>
    <w:pPr>
      <w:ind w:left="720"/>
    </w:pPr>
  </w:style>
  <w:style w:type="paragraph" w:styleId="BalloonText">
    <w:name w:val="Balloon Text"/>
    <w:basedOn w:val="Normal"/>
    <w:link w:val="BalloonTextChar"/>
    <w:uiPriority w:val="99"/>
    <w:semiHidden/>
    <w:unhideWhenUsed/>
    <w:rsid w:val="00DD18EB"/>
    <w:rPr>
      <w:rFonts w:ascii="Tahoma" w:hAnsi="Tahoma" w:cs="Tahoma"/>
      <w:sz w:val="16"/>
      <w:szCs w:val="16"/>
    </w:rPr>
  </w:style>
  <w:style w:type="character" w:customStyle="1" w:styleId="BalloonTextChar">
    <w:name w:val="Balloon Text Char"/>
    <w:link w:val="BalloonText"/>
    <w:uiPriority w:val="99"/>
    <w:semiHidden/>
    <w:rsid w:val="00DD18EB"/>
    <w:rPr>
      <w:rFonts w:ascii="Tahoma" w:hAnsi="Tahoma" w:cs="Tahoma"/>
      <w:sz w:val="16"/>
      <w:szCs w:val="16"/>
      <w:lang w:eastAsia="en-US"/>
    </w:rPr>
  </w:style>
  <w:style w:type="paragraph" w:styleId="Revision">
    <w:name w:val="Revision"/>
    <w:hidden/>
    <w:uiPriority w:val="99"/>
    <w:semiHidden/>
    <w:rsid w:val="00C86596"/>
    <w:rPr>
      <w:rFonts w:ascii="Arial" w:hAnsi="Arial"/>
      <w:sz w:val="23"/>
      <w:lang w:eastAsia="en-US"/>
    </w:rPr>
  </w:style>
  <w:style w:type="table" w:styleId="TableGrid">
    <w:name w:val="Table Grid"/>
    <w:basedOn w:val="TableNormal"/>
    <w:uiPriority w:val="59"/>
    <w:rsid w:val="008A0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6">
    <w:name w:val="Pa6"/>
    <w:basedOn w:val="Normal"/>
    <w:next w:val="Normal"/>
    <w:uiPriority w:val="99"/>
    <w:rsid w:val="009E163B"/>
    <w:pPr>
      <w:autoSpaceDE w:val="0"/>
      <w:autoSpaceDN w:val="0"/>
      <w:adjustRightInd w:val="0"/>
      <w:spacing w:line="221" w:lineRule="atLeast"/>
    </w:pPr>
    <w:rPr>
      <w:rFonts w:ascii="Cardenio Modern" w:hAnsi="Cardenio Modern"/>
      <w:sz w:val="24"/>
      <w:szCs w:val="24"/>
      <w:lang w:eastAsia="en-GB"/>
    </w:rPr>
  </w:style>
  <w:style w:type="paragraph" w:customStyle="1" w:styleId="Pa11">
    <w:name w:val="Pa11"/>
    <w:basedOn w:val="Normal"/>
    <w:next w:val="Normal"/>
    <w:uiPriority w:val="99"/>
    <w:rsid w:val="009E163B"/>
    <w:pPr>
      <w:autoSpaceDE w:val="0"/>
      <w:autoSpaceDN w:val="0"/>
      <w:adjustRightInd w:val="0"/>
      <w:spacing w:line="241" w:lineRule="atLeast"/>
    </w:pPr>
    <w:rPr>
      <w:rFonts w:ascii="Cardenio Modern" w:hAnsi="Cardenio Modern"/>
      <w:sz w:val="24"/>
      <w:szCs w:val="24"/>
      <w:lang w:eastAsia="en-GB"/>
    </w:rPr>
  </w:style>
  <w:style w:type="character" w:customStyle="1" w:styleId="A11">
    <w:name w:val="A11"/>
    <w:uiPriority w:val="99"/>
    <w:rsid w:val="009E163B"/>
    <w:rPr>
      <w:rFonts w:cs="Cardenio Modern"/>
      <w:b/>
      <w:bCs/>
      <w:color w:val="000000"/>
      <w:sz w:val="28"/>
      <w:szCs w:val="28"/>
    </w:rPr>
  </w:style>
  <w:style w:type="character" w:customStyle="1" w:styleId="A6">
    <w:name w:val="A6"/>
    <w:uiPriority w:val="99"/>
    <w:rsid w:val="009E163B"/>
    <w:rPr>
      <w:rFonts w:ascii="Lato Light" w:hAnsi="Lato Light" w:cs="Lato Light"/>
      <w:color w:val="000000"/>
      <w:sz w:val="22"/>
      <w:szCs w:val="22"/>
    </w:rPr>
  </w:style>
  <w:style w:type="character" w:styleId="CommentReference">
    <w:name w:val="annotation reference"/>
    <w:uiPriority w:val="99"/>
    <w:semiHidden/>
    <w:unhideWhenUsed/>
    <w:rsid w:val="000154F7"/>
    <w:rPr>
      <w:sz w:val="16"/>
      <w:szCs w:val="16"/>
    </w:rPr>
  </w:style>
  <w:style w:type="paragraph" w:styleId="CommentText">
    <w:name w:val="annotation text"/>
    <w:basedOn w:val="Normal"/>
    <w:link w:val="CommentTextChar"/>
    <w:uiPriority w:val="99"/>
    <w:unhideWhenUsed/>
    <w:rsid w:val="000154F7"/>
    <w:rPr>
      <w:sz w:val="20"/>
    </w:rPr>
  </w:style>
  <w:style w:type="character" w:customStyle="1" w:styleId="CommentTextChar">
    <w:name w:val="Comment Text Char"/>
    <w:link w:val="CommentText"/>
    <w:uiPriority w:val="99"/>
    <w:rsid w:val="000154F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0154F7"/>
    <w:rPr>
      <w:b/>
      <w:bCs/>
    </w:rPr>
  </w:style>
  <w:style w:type="character" w:customStyle="1" w:styleId="CommentSubjectChar">
    <w:name w:val="Comment Subject Char"/>
    <w:link w:val="CommentSubject"/>
    <w:uiPriority w:val="99"/>
    <w:semiHidden/>
    <w:rsid w:val="000154F7"/>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794434">
      <w:bodyDiv w:val="1"/>
      <w:marLeft w:val="0"/>
      <w:marRight w:val="0"/>
      <w:marTop w:val="0"/>
      <w:marBottom w:val="0"/>
      <w:divBdr>
        <w:top w:val="none" w:sz="0" w:space="0" w:color="auto"/>
        <w:left w:val="none" w:sz="0" w:space="0" w:color="auto"/>
        <w:bottom w:val="none" w:sz="0" w:space="0" w:color="auto"/>
        <w:right w:val="none" w:sz="0" w:space="0" w:color="auto"/>
      </w:divBdr>
    </w:div>
    <w:div w:id="705718763">
      <w:bodyDiv w:val="1"/>
      <w:marLeft w:val="0"/>
      <w:marRight w:val="0"/>
      <w:marTop w:val="0"/>
      <w:marBottom w:val="0"/>
      <w:divBdr>
        <w:top w:val="none" w:sz="0" w:space="0" w:color="auto"/>
        <w:left w:val="none" w:sz="0" w:space="0" w:color="auto"/>
        <w:bottom w:val="none" w:sz="0" w:space="0" w:color="auto"/>
        <w:right w:val="none" w:sz="0" w:space="0" w:color="auto"/>
      </w:divBdr>
    </w:div>
    <w:div w:id="1447231630">
      <w:bodyDiv w:val="1"/>
      <w:marLeft w:val="0"/>
      <w:marRight w:val="0"/>
      <w:marTop w:val="0"/>
      <w:marBottom w:val="0"/>
      <w:divBdr>
        <w:top w:val="none" w:sz="0" w:space="0" w:color="auto"/>
        <w:left w:val="none" w:sz="0" w:space="0" w:color="auto"/>
        <w:bottom w:val="none" w:sz="0" w:space="0" w:color="auto"/>
        <w:right w:val="none" w:sz="0" w:space="0" w:color="auto"/>
      </w:divBdr>
    </w:div>
    <w:div w:id="1519737462">
      <w:bodyDiv w:val="1"/>
      <w:marLeft w:val="0"/>
      <w:marRight w:val="0"/>
      <w:marTop w:val="0"/>
      <w:marBottom w:val="0"/>
      <w:divBdr>
        <w:top w:val="none" w:sz="0" w:space="0" w:color="auto"/>
        <w:left w:val="none" w:sz="0" w:space="0" w:color="auto"/>
        <w:bottom w:val="none" w:sz="0" w:space="0" w:color="auto"/>
        <w:right w:val="none" w:sz="0" w:space="0" w:color="auto"/>
      </w:divBdr>
    </w:div>
    <w:div w:id="1645890994">
      <w:bodyDiv w:val="1"/>
      <w:marLeft w:val="0"/>
      <w:marRight w:val="0"/>
      <w:marTop w:val="0"/>
      <w:marBottom w:val="0"/>
      <w:divBdr>
        <w:top w:val="none" w:sz="0" w:space="0" w:color="auto"/>
        <w:left w:val="none" w:sz="0" w:space="0" w:color="auto"/>
        <w:bottom w:val="none" w:sz="0" w:space="0" w:color="auto"/>
        <w:right w:val="none" w:sz="0" w:space="0" w:color="auto"/>
      </w:divBdr>
    </w:div>
    <w:div w:id="1693922976">
      <w:bodyDiv w:val="1"/>
      <w:marLeft w:val="0"/>
      <w:marRight w:val="0"/>
      <w:marTop w:val="0"/>
      <w:marBottom w:val="0"/>
      <w:divBdr>
        <w:top w:val="none" w:sz="0" w:space="0" w:color="auto"/>
        <w:left w:val="none" w:sz="0" w:space="0" w:color="auto"/>
        <w:bottom w:val="none" w:sz="0" w:space="0" w:color="auto"/>
        <w:right w:val="none" w:sz="0" w:space="0" w:color="auto"/>
      </w:divBdr>
    </w:div>
    <w:div w:id="2144498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cid:image001.jpg@01DBAEB2.3666575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K:\HRFactSheet\A4%20HR%20Fact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30CA6FF55596C44834FEE5ED3D2105E" ma:contentTypeVersion="6" ma:contentTypeDescription="Create a new document." ma:contentTypeScope="" ma:versionID="984e83372d10868f92aa4325da8f6356">
  <xsd:schema xmlns:xsd="http://www.w3.org/2001/XMLSchema" xmlns:xs="http://www.w3.org/2001/XMLSchema" xmlns:p="http://schemas.microsoft.com/office/2006/metadata/properties" xmlns:ns3="9c41218a-1149-47f8-be72-10ecb7126402" targetNamespace="http://schemas.microsoft.com/office/2006/metadata/properties" ma:root="true" ma:fieldsID="fdccac02b580f5e8565bbd7ef1e9fee5" ns3:_="">
    <xsd:import namespace="9c41218a-1149-47f8-be72-10ecb712640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1218a-1149-47f8-be72-10ecb7126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987065-EB97-4339-B9E0-F0FDD20833BA}">
  <ds:schemaRefs>
    <ds:schemaRef ds:uri="http://schemas.microsoft.com/office/2006/metadata/longProperties"/>
  </ds:schemaRefs>
</ds:datastoreItem>
</file>

<file path=customXml/itemProps2.xml><?xml version="1.0" encoding="utf-8"?>
<ds:datastoreItem xmlns:ds="http://schemas.openxmlformats.org/officeDocument/2006/customXml" ds:itemID="{0F438CA9-AB8A-44D6-B796-8B3ABC8D92BA}">
  <ds:schemaRefs>
    <ds:schemaRef ds:uri="http://schemas.openxmlformats.org/officeDocument/2006/bibliography"/>
  </ds:schemaRefs>
</ds:datastoreItem>
</file>

<file path=customXml/itemProps3.xml><?xml version="1.0" encoding="utf-8"?>
<ds:datastoreItem xmlns:ds="http://schemas.openxmlformats.org/officeDocument/2006/customXml" ds:itemID="{40E22AC8-2D55-4C80-80A3-9EE711D2FDFE}">
  <ds:schemaRefs>
    <ds:schemaRef ds:uri="http://schemas.microsoft.com/sharepoint/v3/contenttype/forms"/>
  </ds:schemaRefs>
</ds:datastoreItem>
</file>

<file path=customXml/itemProps4.xml><?xml version="1.0" encoding="utf-8"?>
<ds:datastoreItem xmlns:ds="http://schemas.openxmlformats.org/officeDocument/2006/customXml" ds:itemID="{7E003CDD-2652-40F2-9C30-F53C6CED5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41218a-1149-47f8-be72-10ecb7126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8389C1B-8B6A-42E1-A67B-31E3C24426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A4 HR Factsheet</Template>
  <TotalTime>1</TotalTime>
  <Pages>5</Pages>
  <Words>2387</Words>
  <Characters>13923</Characters>
  <Application>Microsoft Office Word</Application>
  <DocSecurity>6</DocSecurity>
  <Lines>116</Lines>
  <Paragraphs>32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WCC</Company>
  <LinksUpToDate>false</LinksUpToDate>
  <CharactersWithSpaces>16278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TGodbehere</dc:creator>
  <cp:keywords/>
  <cp:lastModifiedBy>Carson, Daniela</cp:lastModifiedBy>
  <cp:revision>2</cp:revision>
  <cp:lastPrinted>2010-03-18T14:26:00Z</cp:lastPrinted>
  <dcterms:created xsi:type="dcterms:W3CDTF">2025-04-16T13:31:00Z</dcterms:created>
  <dcterms:modified xsi:type="dcterms:W3CDTF">2025-04-16T13:31:00Z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0">
    <vt:lpwstr>J</vt:lpwstr>
  </property>
  <property fmtid="{D5CDD505-2E9C-101B-9397-08002B2CF9AE}" pid="3" name="Category0">
    <vt:lpwstr>2</vt:lpwstr>
  </property>
  <property fmtid="{D5CDD505-2E9C-101B-9397-08002B2CF9AE}" pid="4" name="Document Type">
    <vt:lpwstr>11</vt:lpwstr>
  </property>
  <property fmtid="{D5CDD505-2E9C-101B-9397-08002B2CF9AE}" pid="5" name="WorkflowCreationPath">
    <vt:lpwstr>498d4be1-7cd9-444a-8b8f-c1165921afd7,3;</vt:lpwstr>
  </property>
  <property fmtid="{D5CDD505-2E9C-101B-9397-08002B2CF9AE}" pid="6" name="ContentTypeId">
    <vt:lpwstr>0x010100530CA6FF55596C44834FEE5ED3D2105E</vt:lpwstr>
  </property>
</Properties>
</file>